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E22EFD" w14:textId="0BA7B61B" w:rsidR="00E8636D" w:rsidRDefault="00372DCF" w:rsidP="00901C3A">
      <w:pPr>
        <w:pStyle w:val="Caption"/>
      </w:pPr>
      <w:r>
        <w:rPr>
          <w:noProof/>
        </w:rPr>
        <w:drawing>
          <wp:anchor distT="0" distB="0" distL="114300" distR="114300" simplePos="0" relativeHeight="251662335" behindDoc="1" locked="0" layoutInCell="1" allowOverlap="1" wp14:anchorId="434A1108" wp14:editId="3C01E0CE">
            <wp:simplePos x="0" y="0"/>
            <wp:positionH relativeFrom="margin">
              <wp:posOffset>3669500</wp:posOffset>
            </wp:positionH>
            <wp:positionV relativeFrom="paragraph">
              <wp:posOffset>-113002</wp:posOffset>
            </wp:positionV>
            <wp:extent cx="3544123" cy="1993569"/>
            <wp:effectExtent l="0" t="0" r="0" b="6985"/>
            <wp:wrapNone/>
            <wp:docPr id="10438401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4123" cy="1993569"/>
                    </a:xfrm>
                    <a:prstGeom prst="rect">
                      <a:avLst/>
                    </a:prstGeom>
                    <a:noFill/>
                  </pic:spPr>
                </pic:pic>
              </a:graphicData>
            </a:graphic>
            <wp14:sizeRelH relativeFrom="margin">
              <wp14:pctWidth>0</wp14:pctWidth>
            </wp14:sizeRelH>
            <wp14:sizeRelV relativeFrom="margin">
              <wp14:pctHeight>0</wp14:pctHeight>
            </wp14:sizeRelV>
          </wp:anchor>
        </w:drawing>
      </w:r>
      <w:r w:rsidR="00AC045A">
        <w:rPr>
          <w:noProof/>
          <w:color w:val="E76A1D" w:themeColor="accent1"/>
        </w:rPr>
        <w:drawing>
          <wp:anchor distT="0" distB="0" distL="114300" distR="114300" simplePos="0" relativeHeight="251670528" behindDoc="1" locked="0" layoutInCell="1" allowOverlap="1" wp14:anchorId="3CEF3AE1" wp14:editId="1EF78B1D">
            <wp:simplePos x="0" y="0"/>
            <wp:positionH relativeFrom="margin">
              <wp:align>left</wp:align>
            </wp:positionH>
            <wp:positionV relativeFrom="paragraph">
              <wp:posOffset>85090</wp:posOffset>
            </wp:positionV>
            <wp:extent cx="2797175" cy="1176655"/>
            <wp:effectExtent l="0" t="0" r="3175" b="4445"/>
            <wp:wrapTight wrapText="bothSides">
              <wp:wrapPolygon edited="0">
                <wp:start x="0" y="0"/>
                <wp:lineTo x="0" y="21332"/>
                <wp:lineTo x="21477" y="21332"/>
                <wp:lineTo x="21477" y="0"/>
                <wp:lineTo x="0" y="0"/>
              </wp:wrapPolygon>
            </wp:wrapTight>
            <wp:docPr id="1079086653" name="Picture 11"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86653" name="Picture 11" descr="A logo with text overlay&#10;&#10;Description automatically generated"/>
                    <pic:cNvPicPr/>
                  </pic:nvPicPr>
                  <pic:blipFill>
                    <a:blip r:embed="rId11"/>
                    <a:stretch>
                      <a:fillRect/>
                    </a:stretch>
                  </pic:blipFill>
                  <pic:spPr>
                    <a:xfrm>
                      <a:off x="0" y="0"/>
                      <a:ext cx="2797175" cy="1176655"/>
                    </a:xfrm>
                    <a:prstGeom prst="rect">
                      <a:avLst/>
                    </a:prstGeom>
                  </pic:spPr>
                </pic:pic>
              </a:graphicData>
            </a:graphic>
            <wp14:sizeRelH relativeFrom="margin">
              <wp14:pctWidth>0</wp14:pctWidth>
            </wp14:sizeRelH>
            <wp14:sizeRelV relativeFrom="margin">
              <wp14:pctHeight>0</wp14:pctHeight>
            </wp14:sizeRelV>
          </wp:anchor>
        </w:drawing>
      </w:r>
    </w:p>
    <w:p w14:paraId="394DAC43" w14:textId="54FDEE38" w:rsidR="00A82319" w:rsidRPr="00E8636D" w:rsidRDefault="00E8636D" w:rsidP="00E8636D">
      <w:pPr>
        <w:pStyle w:val="Title"/>
        <w:jc w:val="right"/>
      </w:pPr>
      <w:r>
        <w:t xml:space="preserve">newsletter </w:t>
      </w:r>
    </w:p>
    <w:p w14:paraId="73D64786" w14:textId="3A5E76C4" w:rsidR="00A82319" w:rsidRPr="00372DCF" w:rsidRDefault="00590007" w:rsidP="00372DCF">
      <w:pPr>
        <w:pStyle w:val="Subtitle"/>
        <w:jc w:val="center"/>
        <w:rPr>
          <w:b/>
          <w:bCs/>
        </w:rPr>
      </w:pPr>
      <w:r w:rsidRPr="00372DCF">
        <w:rPr>
          <w:b/>
          <w:bCs/>
          <w:noProof/>
        </w:rPr>
        <mc:AlternateContent>
          <mc:Choice Requires="wps">
            <w:drawing>
              <wp:anchor distT="0" distB="0" distL="114300" distR="114300" simplePos="0" relativeHeight="251666432" behindDoc="0" locked="0" layoutInCell="1" allowOverlap="1" wp14:anchorId="3CD51B23" wp14:editId="706E888D">
                <wp:simplePos x="0" y="0"/>
                <wp:positionH relativeFrom="column">
                  <wp:posOffset>-139258</wp:posOffset>
                </wp:positionH>
                <wp:positionV relativeFrom="paragraph">
                  <wp:posOffset>495991</wp:posOffset>
                </wp:positionV>
                <wp:extent cx="2242185" cy="7227570"/>
                <wp:effectExtent l="0" t="0" r="24765" b="11430"/>
                <wp:wrapSquare wrapText="bothSides"/>
                <wp:docPr id="1889955151" name="Text Box 4"/>
                <wp:cNvGraphicFramePr/>
                <a:graphic xmlns:a="http://schemas.openxmlformats.org/drawingml/2006/main">
                  <a:graphicData uri="http://schemas.microsoft.com/office/word/2010/wordprocessingShape">
                    <wps:wsp>
                      <wps:cNvSpPr txBox="1"/>
                      <wps:spPr>
                        <a:xfrm>
                          <a:off x="0" y="0"/>
                          <a:ext cx="2242185" cy="7227570"/>
                        </a:xfrm>
                        <a:prstGeom prst="rect">
                          <a:avLst/>
                        </a:prstGeom>
                        <a:solidFill>
                          <a:schemeClr val="accent1"/>
                        </a:solidFill>
                        <a:ln w="6350">
                          <a:solidFill>
                            <a:prstClr val="black"/>
                          </a:solidFill>
                        </a:ln>
                      </wps:spPr>
                      <wps:txbx>
                        <w:txbxContent>
                          <w:p w14:paraId="5A9D85C0" w14:textId="465E0555" w:rsidR="00590007" w:rsidRDefault="00590007">
                            <w:r>
                              <w:rPr>
                                <w:noProof/>
                              </w:rPr>
                              <w:drawing>
                                <wp:inline distT="0" distB="0" distL="0" distR="0" wp14:anchorId="167AE6E3" wp14:editId="4576F9CE">
                                  <wp:extent cx="2052955" cy="1633855"/>
                                  <wp:effectExtent l="0" t="0" r="4445" b="4445"/>
                                  <wp:docPr id="1842706158" name="Picture 5"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06158" name="Picture 5" descr="A person standing in front of a build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2955" cy="1633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D51B23" id="_x0000_t202" coordsize="21600,21600" o:spt="202" path="m,l,21600r21600,l21600,xe">
                <v:stroke joinstyle="miter"/>
                <v:path gradientshapeok="t" o:connecttype="rect"/>
              </v:shapetype>
              <v:shape id="Text Box 4" o:spid="_x0000_s1026" type="#_x0000_t202" style="position:absolute;left:0;text-align:left;margin-left:-10.95pt;margin-top:39.05pt;width:176.55pt;height:569.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" fillcolor="#e76a1d [3204]" strokeweight=".5pt">
                <v:textbox>
                  <w:txbxContent>
                    <w:p w14:paraId="5A9D85C0" w14:textId="465E0555" w:rsidR="00590007" w:rsidRDefault="00590007">
                      <w:r>
                        <w:rPr>
                          <w:noProof/>
                        </w:rPr>
                        <w:drawing>
                          <wp:inline distT="0" distB="0" distL="0" distR="0" wp14:anchorId="167AE6E3" wp14:editId="4576F9CE">
                            <wp:extent cx="2052955" cy="1633855"/>
                            <wp:effectExtent l="0" t="0" r="4445" b="4445"/>
                            <wp:docPr id="1842706158" name="Picture 5"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06158" name="Picture 5" descr="A person standing in front of a building&#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2955" cy="1633855"/>
                                    </a:xfrm>
                                    <a:prstGeom prst="rect">
                                      <a:avLst/>
                                    </a:prstGeom>
                                    <a:noFill/>
                                    <a:ln>
                                      <a:noFill/>
                                    </a:ln>
                                  </pic:spPr>
                                </pic:pic>
                              </a:graphicData>
                            </a:graphic>
                          </wp:inline>
                        </w:drawing>
                      </w:r>
                    </w:p>
                  </w:txbxContent>
                </v:textbox>
                <w10:wrap type="square"/>
              </v:shape>
            </w:pict>
          </mc:Fallback>
        </mc:AlternateContent>
      </w:r>
      <w:r w:rsidR="00E8636D" w:rsidRPr="00372DCF">
        <w:rPr>
          <w:b/>
          <w:bCs/>
        </w:rPr>
        <w:t xml:space="preserve">2023-24 Issue 11 </w:t>
      </w:r>
    </w:p>
    <w:p w14:paraId="54161F9B" w14:textId="18E46D80" w:rsidR="00590007" w:rsidRDefault="00AC045A" w:rsidP="00AC045A">
      <w:pPr>
        <w:pStyle w:val="Organization"/>
      </w:pPr>
      <w:r>
        <w:t xml:space="preserve"> </w:t>
      </w:r>
    </w:p>
    <w:p w14:paraId="7E82E0ED" w14:textId="79029EEB" w:rsidR="00A82319" w:rsidRDefault="00E60245">
      <w:pPr>
        <w:pStyle w:val="Heading1"/>
        <w:rPr>
          <w:color w:val="E76A1D" w:themeColor="accent1"/>
        </w:rPr>
      </w:pPr>
      <w:r>
        <w:rPr>
          <w:color w:val="E76A1D" w:themeColor="accent1"/>
        </w:rPr>
        <w:t xml:space="preserve">    </w:t>
      </w:r>
      <w:r w:rsidRPr="00E60245">
        <w:rPr>
          <w:color w:val="E76A1D" w:themeColor="accent1"/>
        </w:rPr>
        <w:t>IN THIS ISSUE….</w:t>
      </w:r>
    </w:p>
    <w:p w14:paraId="6542C502" w14:textId="67487FCD" w:rsidR="00E60245" w:rsidRDefault="00FF14E3" w:rsidP="00E60245">
      <w:r>
        <w:rPr>
          <w:noProof/>
        </w:rPr>
        <mc:AlternateContent>
          <mc:Choice Requires="wps">
            <w:drawing>
              <wp:anchor distT="0" distB="0" distL="114300" distR="114300" simplePos="0" relativeHeight="251668480" behindDoc="0" locked="0" layoutInCell="1" allowOverlap="1" wp14:anchorId="6C77EE3F" wp14:editId="52D192A7">
                <wp:simplePos x="0" y="0"/>
                <wp:positionH relativeFrom="column">
                  <wp:posOffset>2238499</wp:posOffset>
                </wp:positionH>
                <wp:positionV relativeFrom="paragraph">
                  <wp:posOffset>113937</wp:posOffset>
                </wp:positionV>
                <wp:extent cx="4564048" cy="3509159"/>
                <wp:effectExtent l="0" t="0" r="27305" b="15240"/>
                <wp:wrapNone/>
                <wp:docPr id="719052253" name="Text Box 7"/>
                <wp:cNvGraphicFramePr/>
                <a:graphic xmlns:a="http://schemas.openxmlformats.org/drawingml/2006/main">
                  <a:graphicData uri="http://schemas.microsoft.com/office/word/2010/wordprocessingShape">
                    <wps:wsp>
                      <wps:cNvSpPr txBox="1"/>
                      <wps:spPr>
                        <a:xfrm>
                          <a:off x="0" y="0"/>
                          <a:ext cx="4564048" cy="3509159"/>
                        </a:xfrm>
                        <a:prstGeom prst="rect">
                          <a:avLst/>
                        </a:prstGeom>
                        <a:solidFill>
                          <a:schemeClr val="lt1"/>
                        </a:solidFill>
                        <a:ln w="6350">
                          <a:solidFill>
                            <a:prstClr val="black"/>
                          </a:solidFill>
                        </a:ln>
                      </wps:spPr>
                      <wps:txbx>
                        <w:txbxContent>
                          <w:p w14:paraId="6868D134" w14:textId="04EAA006" w:rsidR="00E60245" w:rsidRPr="00DB7F10" w:rsidRDefault="00E60245" w:rsidP="00E60245">
                            <w:pPr>
                              <w:pStyle w:val="ListParagraph"/>
                              <w:numPr>
                                <w:ilvl w:val="0"/>
                                <w:numId w:val="1"/>
                              </w:numPr>
                              <w:rPr>
                                <w:sz w:val="22"/>
                                <w:szCs w:val="22"/>
                              </w:rPr>
                            </w:pPr>
                            <w:r w:rsidRPr="00DB7F10">
                              <w:rPr>
                                <w:sz w:val="22"/>
                                <w:szCs w:val="22"/>
                              </w:rPr>
                              <w:t>An introduction from the Director, Dr Sergis!</w:t>
                            </w:r>
                            <w:r w:rsidR="00A577F7" w:rsidRPr="00DB7F10">
                              <w:rPr>
                                <w:sz w:val="22"/>
                                <w:szCs w:val="22"/>
                              </w:rPr>
                              <w:t xml:space="preserve"> </w:t>
                            </w:r>
                            <w:r w:rsidR="00943EF5" w:rsidRPr="00DB7F10">
                              <w:rPr>
                                <w:color w:val="FF0000"/>
                                <w:sz w:val="22"/>
                                <w:szCs w:val="22"/>
                              </w:rPr>
                              <w:t>Page 1</w:t>
                            </w:r>
                          </w:p>
                          <w:p w14:paraId="47EE5515" w14:textId="47549895" w:rsidR="005C4C9C" w:rsidRPr="00DB7F10" w:rsidRDefault="00A35F93" w:rsidP="00E60245">
                            <w:pPr>
                              <w:pStyle w:val="ListParagraph"/>
                              <w:numPr>
                                <w:ilvl w:val="0"/>
                                <w:numId w:val="1"/>
                              </w:numPr>
                              <w:rPr>
                                <w:sz w:val="22"/>
                                <w:szCs w:val="22"/>
                              </w:rPr>
                            </w:pPr>
                            <w:r w:rsidRPr="00DB7F10">
                              <w:rPr>
                                <w:sz w:val="22"/>
                                <w:szCs w:val="22"/>
                              </w:rPr>
                              <w:t xml:space="preserve">What’s New? </w:t>
                            </w:r>
                            <w:r w:rsidRPr="00DB7F10">
                              <w:rPr>
                                <w:color w:val="FF0000"/>
                                <w:sz w:val="22"/>
                                <w:szCs w:val="22"/>
                              </w:rPr>
                              <w:t>Page 2</w:t>
                            </w:r>
                          </w:p>
                          <w:p w14:paraId="0C2859D5" w14:textId="328ACE7C" w:rsidR="00A35F93" w:rsidRPr="00DB7F10" w:rsidRDefault="00A35F93" w:rsidP="00E60245">
                            <w:pPr>
                              <w:pStyle w:val="ListParagraph"/>
                              <w:numPr>
                                <w:ilvl w:val="0"/>
                                <w:numId w:val="1"/>
                              </w:numPr>
                              <w:rPr>
                                <w:sz w:val="22"/>
                                <w:szCs w:val="22"/>
                              </w:rPr>
                            </w:pPr>
                            <w:r w:rsidRPr="00DB7F10">
                              <w:rPr>
                                <w:sz w:val="22"/>
                                <w:szCs w:val="22"/>
                              </w:rPr>
                              <w:t xml:space="preserve">An Inspirational Figure: Betrand A.W Russell </w:t>
                            </w:r>
                            <w:r w:rsidR="00DA035C" w:rsidRPr="00DB7F10">
                              <w:rPr>
                                <w:color w:val="FF0000"/>
                                <w:sz w:val="22"/>
                                <w:szCs w:val="22"/>
                              </w:rPr>
                              <w:t xml:space="preserve">Page 3 </w:t>
                            </w:r>
                          </w:p>
                          <w:p w14:paraId="2643925A" w14:textId="2141F7D1" w:rsidR="00DA035C" w:rsidRPr="00DB7F10" w:rsidRDefault="00DA035C" w:rsidP="00E60245">
                            <w:pPr>
                              <w:pStyle w:val="ListParagraph"/>
                              <w:numPr>
                                <w:ilvl w:val="0"/>
                                <w:numId w:val="1"/>
                              </w:numPr>
                              <w:rPr>
                                <w:sz w:val="22"/>
                                <w:szCs w:val="22"/>
                              </w:rPr>
                            </w:pPr>
                            <w:r w:rsidRPr="00DB7F10">
                              <w:rPr>
                                <w:sz w:val="22"/>
                                <w:szCs w:val="22"/>
                              </w:rPr>
                              <w:t xml:space="preserve">Dr Sergis and Einstein at the Metro Bank Event </w:t>
                            </w:r>
                            <w:r w:rsidRPr="00DB7F10">
                              <w:rPr>
                                <w:color w:val="FF0000"/>
                                <w:sz w:val="22"/>
                                <w:szCs w:val="22"/>
                              </w:rPr>
                              <w:t xml:space="preserve">Page 4 </w:t>
                            </w:r>
                          </w:p>
                          <w:p w14:paraId="78D48F7F" w14:textId="0E1D9377" w:rsidR="00433E60" w:rsidRPr="00DB7F10" w:rsidRDefault="004B6B37" w:rsidP="00E60245">
                            <w:pPr>
                              <w:pStyle w:val="ListParagraph"/>
                              <w:numPr>
                                <w:ilvl w:val="0"/>
                                <w:numId w:val="1"/>
                              </w:numPr>
                              <w:rPr>
                                <w:sz w:val="22"/>
                                <w:szCs w:val="22"/>
                              </w:rPr>
                            </w:pPr>
                            <w:r w:rsidRPr="00DB7F10">
                              <w:rPr>
                                <w:sz w:val="22"/>
                                <w:szCs w:val="22"/>
                              </w:rPr>
                              <w:t>Work Experience at the Academy</w:t>
                            </w:r>
                            <w:r w:rsidR="00433E60" w:rsidRPr="00DB7F10">
                              <w:rPr>
                                <w:sz w:val="22"/>
                                <w:szCs w:val="22"/>
                              </w:rPr>
                              <w:t xml:space="preserve"> </w:t>
                            </w:r>
                            <w:r w:rsidR="00433E60" w:rsidRPr="00DB7F10">
                              <w:rPr>
                                <w:color w:val="FF0000"/>
                                <w:sz w:val="22"/>
                                <w:szCs w:val="22"/>
                              </w:rPr>
                              <w:t xml:space="preserve">Page 5 </w:t>
                            </w:r>
                          </w:p>
                          <w:p w14:paraId="20594EEA" w14:textId="6E34C0C7" w:rsidR="00DA035C" w:rsidRPr="00DB7F10" w:rsidRDefault="004B6B37" w:rsidP="00E60245">
                            <w:pPr>
                              <w:pStyle w:val="ListParagraph"/>
                              <w:numPr>
                                <w:ilvl w:val="0"/>
                                <w:numId w:val="1"/>
                              </w:numPr>
                              <w:rPr>
                                <w:sz w:val="22"/>
                                <w:szCs w:val="22"/>
                              </w:rPr>
                            </w:pPr>
                            <w:r w:rsidRPr="00DB7F10">
                              <w:rPr>
                                <w:sz w:val="22"/>
                                <w:szCs w:val="22"/>
                              </w:rPr>
                              <w:t xml:space="preserve">Who was Apollonius of Perga? </w:t>
                            </w:r>
                            <w:r w:rsidRPr="00DB7F10">
                              <w:rPr>
                                <w:color w:val="FF0000"/>
                                <w:sz w:val="22"/>
                                <w:szCs w:val="22"/>
                              </w:rPr>
                              <w:t xml:space="preserve">Page 5 </w:t>
                            </w:r>
                          </w:p>
                          <w:p w14:paraId="5F73921A" w14:textId="01D0768A" w:rsidR="004B6B37" w:rsidRPr="00DB7F10" w:rsidRDefault="00BB130B" w:rsidP="00E60245">
                            <w:pPr>
                              <w:pStyle w:val="ListParagraph"/>
                              <w:numPr>
                                <w:ilvl w:val="0"/>
                                <w:numId w:val="1"/>
                              </w:numPr>
                              <w:rPr>
                                <w:sz w:val="22"/>
                                <w:szCs w:val="22"/>
                              </w:rPr>
                            </w:pPr>
                            <w:r w:rsidRPr="00DB7F10">
                              <w:rPr>
                                <w:sz w:val="22"/>
                                <w:szCs w:val="22"/>
                              </w:rPr>
                              <w:t xml:space="preserve">The Dr Sergis Academy Celebrates 10 Years! </w:t>
                            </w:r>
                            <w:r w:rsidRPr="00DB7F10">
                              <w:rPr>
                                <w:color w:val="FF0000"/>
                                <w:sz w:val="22"/>
                                <w:szCs w:val="22"/>
                              </w:rPr>
                              <w:t>Page 6</w:t>
                            </w:r>
                          </w:p>
                          <w:p w14:paraId="6E4C07EC" w14:textId="479AF4C5" w:rsidR="00433E60" w:rsidRPr="00DB7F10" w:rsidRDefault="00BB130B" w:rsidP="00E60245">
                            <w:pPr>
                              <w:pStyle w:val="ListParagraph"/>
                              <w:numPr>
                                <w:ilvl w:val="0"/>
                                <w:numId w:val="1"/>
                              </w:numPr>
                              <w:rPr>
                                <w:sz w:val="22"/>
                                <w:szCs w:val="22"/>
                              </w:rPr>
                            </w:pPr>
                            <w:r w:rsidRPr="00DB7F10">
                              <w:rPr>
                                <w:sz w:val="22"/>
                                <w:szCs w:val="22"/>
                              </w:rPr>
                              <w:t>Owls in the Ancient World</w:t>
                            </w:r>
                            <w:r w:rsidR="00433E60" w:rsidRPr="00DB7F10">
                              <w:rPr>
                                <w:sz w:val="22"/>
                                <w:szCs w:val="22"/>
                              </w:rPr>
                              <w:t xml:space="preserve"> </w:t>
                            </w:r>
                            <w:r w:rsidR="00433E60" w:rsidRPr="00DB7F10">
                              <w:rPr>
                                <w:color w:val="FF0000"/>
                                <w:sz w:val="22"/>
                                <w:szCs w:val="22"/>
                              </w:rPr>
                              <w:t xml:space="preserve">Page 7 </w:t>
                            </w:r>
                          </w:p>
                          <w:p w14:paraId="489D5389" w14:textId="39222757" w:rsidR="00BB130B" w:rsidRPr="00DB7F10" w:rsidRDefault="00BB130B" w:rsidP="00E60245">
                            <w:pPr>
                              <w:pStyle w:val="ListParagraph"/>
                              <w:numPr>
                                <w:ilvl w:val="0"/>
                                <w:numId w:val="1"/>
                              </w:numPr>
                              <w:rPr>
                                <w:sz w:val="22"/>
                                <w:szCs w:val="22"/>
                              </w:rPr>
                            </w:pPr>
                            <w:r w:rsidRPr="00DB7F10">
                              <w:rPr>
                                <w:sz w:val="22"/>
                                <w:szCs w:val="22"/>
                              </w:rPr>
                              <w:t xml:space="preserve">Plato’s Academy </w:t>
                            </w:r>
                            <w:r w:rsidRPr="00DB7F10">
                              <w:rPr>
                                <w:color w:val="FF0000"/>
                                <w:sz w:val="22"/>
                                <w:szCs w:val="22"/>
                              </w:rPr>
                              <w:t xml:space="preserve">Page </w:t>
                            </w:r>
                            <w:r w:rsidR="00433E60" w:rsidRPr="00DB7F10">
                              <w:rPr>
                                <w:color w:val="FF0000"/>
                                <w:sz w:val="22"/>
                                <w:szCs w:val="22"/>
                              </w:rPr>
                              <w:t xml:space="preserve">7 </w:t>
                            </w:r>
                          </w:p>
                          <w:p w14:paraId="25FE0731" w14:textId="259B49A7" w:rsidR="00433E60" w:rsidRPr="00DB7F10" w:rsidRDefault="00433E60" w:rsidP="00E60245">
                            <w:pPr>
                              <w:pStyle w:val="ListParagraph"/>
                              <w:numPr>
                                <w:ilvl w:val="0"/>
                                <w:numId w:val="1"/>
                              </w:numPr>
                              <w:rPr>
                                <w:sz w:val="22"/>
                                <w:szCs w:val="22"/>
                              </w:rPr>
                            </w:pPr>
                            <w:r w:rsidRPr="00DB7F10">
                              <w:rPr>
                                <w:sz w:val="22"/>
                                <w:szCs w:val="22"/>
                              </w:rPr>
                              <w:t xml:space="preserve">The Dr Sergis Academy Returns to the Annual Laboratory Exhibition </w:t>
                            </w:r>
                            <w:r w:rsidRPr="00DB7F10">
                              <w:rPr>
                                <w:color w:val="FF0000"/>
                                <w:sz w:val="22"/>
                                <w:szCs w:val="22"/>
                              </w:rPr>
                              <w:t xml:space="preserve">Page 8 </w:t>
                            </w:r>
                          </w:p>
                          <w:p w14:paraId="7A6AA049" w14:textId="689B399C" w:rsidR="00433E60" w:rsidRPr="00DB7F10" w:rsidRDefault="00433E60" w:rsidP="00E60245">
                            <w:pPr>
                              <w:pStyle w:val="ListParagraph"/>
                              <w:numPr>
                                <w:ilvl w:val="0"/>
                                <w:numId w:val="1"/>
                              </w:numPr>
                              <w:rPr>
                                <w:sz w:val="22"/>
                                <w:szCs w:val="22"/>
                              </w:rPr>
                            </w:pPr>
                            <w:r w:rsidRPr="00DB7F10">
                              <w:rPr>
                                <w:sz w:val="22"/>
                                <w:szCs w:val="22"/>
                              </w:rPr>
                              <w:t xml:space="preserve">Heart Experiment in the Academy Laboratory </w:t>
                            </w:r>
                            <w:r w:rsidRPr="00DB7F10">
                              <w:rPr>
                                <w:color w:val="FF0000"/>
                                <w:sz w:val="22"/>
                                <w:szCs w:val="22"/>
                              </w:rPr>
                              <w:t>Page 8</w:t>
                            </w:r>
                          </w:p>
                          <w:p w14:paraId="137F97D4" w14:textId="14A8819B" w:rsidR="00433E60" w:rsidRPr="00DB7F10" w:rsidRDefault="0063155F" w:rsidP="00E60245">
                            <w:pPr>
                              <w:pStyle w:val="ListParagraph"/>
                              <w:numPr>
                                <w:ilvl w:val="0"/>
                                <w:numId w:val="1"/>
                              </w:numPr>
                              <w:rPr>
                                <w:sz w:val="22"/>
                                <w:szCs w:val="22"/>
                              </w:rPr>
                            </w:pPr>
                            <w:r w:rsidRPr="00DB7F10">
                              <w:rPr>
                                <w:sz w:val="22"/>
                                <w:szCs w:val="22"/>
                              </w:rPr>
                              <w:t xml:space="preserve">The Academy Attends a Greek Night in Sue’s Name </w:t>
                            </w:r>
                            <w:r w:rsidRPr="00DB7F10">
                              <w:rPr>
                                <w:color w:val="FF0000"/>
                                <w:sz w:val="22"/>
                                <w:szCs w:val="22"/>
                              </w:rPr>
                              <w:t xml:space="preserve">Page 9 </w:t>
                            </w:r>
                          </w:p>
                          <w:p w14:paraId="2B99F690" w14:textId="0F954750" w:rsidR="0063155F" w:rsidRPr="00DB7F10" w:rsidRDefault="0063155F" w:rsidP="00E60245">
                            <w:pPr>
                              <w:pStyle w:val="ListParagraph"/>
                              <w:numPr>
                                <w:ilvl w:val="0"/>
                                <w:numId w:val="1"/>
                              </w:numPr>
                              <w:rPr>
                                <w:sz w:val="22"/>
                                <w:szCs w:val="22"/>
                              </w:rPr>
                            </w:pPr>
                            <w:r w:rsidRPr="00DB7F10">
                              <w:rPr>
                                <w:sz w:val="22"/>
                                <w:szCs w:val="22"/>
                              </w:rPr>
                              <w:t xml:space="preserve">Catherine the Great of Russia and Education Reform </w:t>
                            </w:r>
                            <w:r w:rsidRPr="00DB7F10">
                              <w:rPr>
                                <w:color w:val="FF0000"/>
                                <w:sz w:val="22"/>
                                <w:szCs w:val="22"/>
                              </w:rPr>
                              <w:t xml:space="preserve">Page 10 </w:t>
                            </w:r>
                          </w:p>
                          <w:p w14:paraId="065C4FF2" w14:textId="5333899B" w:rsidR="0063155F" w:rsidRPr="00DB7F10" w:rsidRDefault="00A577F7" w:rsidP="00E60245">
                            <w:pPr>
                              <w:pStyle w:val="ListParagraph"/>
                              <w:numPr>
                                <w:ilvl w:val="0"/>
                                <w:numId w:val="1"/>
                              </w:numPr>
                              <w:rPr>
                                <w:sz w:val="22"/>
                                <w:szCs w:val="22"/>
                              </w:rPr>
                            </w:pPr>
                            <w:r w:rsidRPr="00DB7F10">
                              <w:rPr>
                                <w:sz w:val="22"/>
                                <w:szCs w:val="22"/>
                              </w:rPr>
                              <w:t xml:space="preserve">Picture Perfect </w:t>
                            </w:r>
                            <w:r w:rsidRPr="00DB7F10">
                              <w:rPr>
                                <w:color w:val="FF0000"/>
                                <w:sz w:val="22"/>
                                <w:szCs w:val="22"/>
                              </w:rPr>
                              <w:t xml:space="preserve">Page 11 </w:t>
                            </w:r>
                          </w:p>
                          <w:p w14:paraId="692BB3B0" w14:textId="43534C3B" w:rsidR="00A577F7" w:rsidRPr="00DB7F10" w:rsidRDefault="00A577F7" w:rsidP="00E60245">
                            <w:pPr>
                              <w:pStyle w:val="ListParagraph"/>
                              <w:numPr>
                                <w:ilvl w:val="0"/>
                                <w:numId w:val="1"/>
                              </w:numPr>
                              <w:rPr>
                                <w:sz w:val="22"/>
                                <w:szCs w:val="22"/>
                              </w:rPr>
                            </w:pPr>
                            <w:r w:rsidRPr="00DB7F10">
                              <w:rPr>
                                <w:sz w:val="22"/>
                                <w:szCs w:val="22"/>
                              </w:rPr>
                              <w:t xml:space="preserve">Puzzle Page </w:t>
                            </w:r>
                            <w:proofErr w:type="spellStart"/>
                            <w:r w:rsidRPr="00DB7F10">
                              <w:rPr>
                                <w:color w:val="FF0000"/>
                                <w:sz w:val="22"/>
                                <w:szCs w:val="22"/>
                              </w:rPr>
                              <w:t>Page</w:t>
                            </w:r>
                            <w:proofErr w:type="spellEnd"/>
                            <w:r w:rsidRPr="00DB7F10">
                              <w:rPr>
                                <w:color w:val="FF0000"/>
                                <w:sz w:val="22"/>
                                <w:szCs w:val="22"/>
                              </w:rPr>
                              <w:t xml:space="preserve"> 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7EE3F" id="Text Box 7" o:spid="_x0000_s1027" type="#_x0000_t202" style="position:absolute;margin-left:176.25pt;margin-top:8.95pt;width:359.35pt;height:27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" fillcolor="white [3201]" strokeweight=".5pt">
                <v:textbox>
                  <w:txbxContent>
                    <w:p w14:paraId="6868D134" w14:textId="04EAA006" w:rsidR="00E60245" w:rsidRPr="00DB7F10" w:rsidRDefault="00E60245" w:rsidP="00E60245">
                      <w:pPr>
                        <w:pStyle w:val="ListParagraph"/>
                        <w:numPr>
                          <w:ilvl w:val="0"/>
                          <w:numId w:val="1"/>
                        </w:numPr>
                        <w:rPr>
                          <w:sz w:val="22"/>
                          <w:szCs w:val="22"/>
                        </w:rPr>
                      </w:pPr>
                      <w:r w:rsidRPr="00DB7F10">
                        <w:rPr>
                          <w:sz w:val="22"/>
                          <w:szCs w:val="22"/>
                        </w:rPr>
                        <w:t>An introduction from the Director, Dr Sergis!</w:t>
                      </w:r>
                      <w:r w:rsidR="00A577F7" w:rsidRPr="00DB7F10">
                        <w:rPr>
                          <w:sz w:val="22"/>
                          <w:szCs w:val="22"/>
                        </w:rPr>
                        <w:t xml:space="preserve"> </w:t>
                      </w:r>
                      <w:proofErr w:type="gramStart"/>
                      <w:r w:rsidR="00943EF5" w:rsidRPr="00DB7F10">
                        <w:rPr>
                          <w:color w:val="FF0000"/>
                          <w:sz w:val="22"/>
                          <w:szCs w:val="22"/>
                        </w:rPr>
                        <w:t>Page</w:t>
                      </w:r>
                      <w:proofErr w:type="gramEnd"/>
                      <w:r w:rsidR="00943EF5" w:rsidRPr="00DB7F10">
                        <w:rPr>
                          <w:color w:val="FF0000"/>
                          <w:sz w:val="22"/>
                          <w:szCs w:val="22"/>
                        </w:rPr>
                        <w:t xml:space="preserve"> 1</w:t>
                      </w:r>
                    </w:p>
                    <w:p w14:paraId="47EE5515" w14:textId="47549895" w:rsidR="005C4C9C" w:rsidRPr="00DB7F10" w:rsidRDefault="00A35F93" w:rsidP="00E60245">
                      <w:pPr>
                        <w:pStyle w:val="ListParagraph"/>
                        <w:numPr>
                          <w:ilvl w:val="0"/>
                          <w:numId w:val="1"/>
                        </w:numPr>
                        <w:rPr>
                          <w:sz w:val="22"/>
                          <w:szCs w:val="22"/>
                        </w:rPr>
                      </w:pPr>
                      <w:r w:rsidRPr="00DB7F10">
                        <w:rPr>
                          <w:sz w:val="22"/>
                          <w:szCs w:val="22"/>
                        </w:rPr>
                        <w:t xml:space="preserve">What’s New? </w:t>
                      </w:r>
                      <w:r w:rsidRPr="00DB7F10">
                        <w:rPr>
                          <w:color w:val="FF0000"/>
                          <w:sz w:val="22"/>
                          <w:szCs w:val="22"/>
                        </w:rPr>
                        <w:t>Page 2</w:t>
                      </w:r>
                    </w:p>
                    <w:p w14:paraId="0C2859D5" w14:textId="328ACE7C" w:rsidR="00A35F93" w:rsidRPr="00DB7F10" w:rsidRDefault="00A35F93" w:rsidP="00E60245">
                      <w:pPr>
                        <w:pStyle w:val="ListParagraph"/>
                        <w:numPr>
                          <w:ilvl w:val="0"/>
                          <w:numId w:val="1"/>
                        </w:numPr>
                        <w:rPr>
                          <w:sz w:val="22"/>
                          <w:szCs w:val="22"/>
                        </w:rPr>
                      </w:pPr>
                      <w:r w:rsidRPr="00DB7F10">
                        <w:rPr>
                          <w:sz w:val="22"/>
                          <w:szCs w:val="22"/>
                        </w:rPr>
                        <w:t xml:space="preserve">An Inspirational Figure: Betrand A.W Russell </w:t>
                      </w:r>
                      <w:r w:rsidR="00DA035C" w:rsidRPr="00DB7F10">
                        <w:rPr>
                          <w:color w:val="FF0000"/>
                          <w:sz w:val="22"/>
                          <w:szCs w:val="22"/>
                        </w:rPr>
                        <w:t xml:space="preserve">Page 3 </w:t>
                      </w:r>
                    </w:p>
                    <w:p w14:paraId="2643925A" w14:textId="2141F7D1" w:rsidR="00DA035C" w:rsidRPr="00DB7F10" w:rsidRDefault="00DA035C" w:rsidP="00E60245">
                      <w:pPr>
                        <w:pStyle w:val="ListParagraph"/>
                        <w:numPr>
                          <w:ilvl w:val="0"/>
                          <w:numId w:val="1"/>
                        </w:numPr>
                        <w:rPr>
                          <w:sz w:val="22"/>
                          <w:szCs w:val="22"/>
                        </w:rPr>
                      </w:pPr>
                      <w:r w:rsidRPr="00DB7F10">
                        <w:rPr>
                          <w:sz w:val="22"/>
                          <w:szCs w:val="22"/>
                        </w:rPr>
                        <w:t xml:space="preserve">Dr Sergis and Einstein at the Metro Bank Event </w:t>
                      </w:r>
                      <w:r w:rsidRPr="00DB7F10">
                        <w:rPr>
                          <w:color w:val="FF0000"/>
                          <w:sz w:val="22"/>
                          <w:szCs w:val="22"/>
                        </w:rPr>
                        <w:t xml:space="preserve">Page 4 </w:t>
                      </w:r>
                    </w:p>
                    <w:p w14:paraId="78D48F7F" w14:textId="0E1D9377" w:rsidR="00433E60" w:rsidRPr="00DB7F10" w:rsidRDefault="004B6B37" w:rsidP="00E60245">
                      <w:pPr>
                        <w:pStyle w:val="ListParagraph"/>
                        <w:numPr>
                          <w:ilvl w:val="0"/>
                          <w:numId w:val="1"/>
                        </w:numPr>
                        <w:rPr>
                          <w:sz w:val="22"/>
                          <w:szCs w:val="22"/>
                        </w:rPr>
                      </w:pPr>
                      <w:r w:rsidRPr="00DB7F10">
                        <w:rPr>
                          <w:sz w:val="22"/>
                          <w:szCs w:val="22"/>
                        </w:rPr>
                        <w:t>Work Experience at the Academy</w:t>
                      </w:r>
                      <w:r w:rsidR="00433E60" w:rsidRPr="00DB7F10">
                        <w:rPr>
                          <w:sz w:val="22"/>
                          <w:szCs w:val="22"/>
                        </w:rPr>
                        <w:t xml:space="preserve"> </w:t>
                      </w:r>
                      <w:r w:rsidR="00433E60" w:rsidRPr="00DB7F10">
                        <w:rPr>
                          <w:color w:val="FF0000"/>
                          <w:sz w:val="22"/>
                          <w:szCs w:val="22"/>
                        </w:rPr>
                        <w:t xml:space="preserve">Page 5 </w:t>
                      </w:r>
                    </w:p>
                    <w:p w14:paraId="20594EEA" w14:textId="6E34C0C7" w:rsidR="00DA035C" w:rsidRPr="00DB7F10" w:rsidRDefault="004B6B37" w:rsidP="00E60245">
                      <w:pPr>
                        <w:pStyle w:val="ListParagraph"/>
                        <w:numPr>
                          <w:ilvl w:val="0"/>
                          <w:numId w:val="1"/>
                        </w:numPr>
                        <w:rPr>
                          <w:sz w:val="22"/>
                          <w:szCs w:val="22"/>
                        </w:rPr>
                      </w:pPr>
                      <w:r w:rsidRPr="00DB7F10">
                        <w:rPr>
                          <w:sz w:val="22"/>
                          <w:szCs w:val="22"/>
                        </w:rPr>
                        <w:t xml:space="preserve">Who was Apollonius of Perga? </w:t>
                      </w:r>
                      <w:r w:rsidRPr="00DB7F10">
                        <w:rPr>
                          <w:color w:val="FF0000"/>
                          <w:sz w:val="22"/>
                          <w:szCs w:val="22"/>
                        </w:rPr>
                        <w:t xml:space="preserve">Page 5 </w:t>
                      </w:r>
                    </w:p>
                    <w:p w14:paraId="5F73921A" w14:textId="01D0768A" w:rsidR="004B6B37" w:rsidRPr="00DB7F10" w:rsidRDefault="00BB130B" w:rsidP="00E60245">
                      <w:pPr>
                        <w:pStyle w:val="ListParagraph"/>
                        <w:numPr>
                          <w:ilvl w:val="0"/>
                          <w:numId w:val="1"/>
                        </w:numPr>
                        <w:rPr>
                          <w:sz w:val="22"/>
                          <w:szCs w:val="22"/>
                        </w:rPr>
                      </w:pPr>
                      <w:r w:rsidRPr="00DB7F10">
                        <w:rPr>
                          <w:sz w:val="22"/>
                          <w:szCs w:val="22"/>
                        </w:rPr>
                        <w:t xml:space="preserve">The Dr Sergis Academy Celebrates 10 Years! </w:t>
                      </w:r>
                      <w:r w:rsidRPr="00DB7F10">
                        <w:rPr>
                          <w:color w:val="FF0000"/>
                          <w:sz w:val="22"/>
                          <w:szCs w:val="22"/>
                        </w:rPr>
                        <w:t>Page 6</w:t>
                      </w:r>
                    </w:p>
                    <w:p w14:paraId="6E4C07EC" w14:textId="479AF4C5" w:rsidR="00433E60" w:rsidRPr="00DB7F10" w:rsidRDefault="00BB130B" w:rsidP="00E60245">
                      <w:pPr>
                        <w:pStyle w:val="ListParagraph"/>
                        <w:numPr>
                          <w:ilvl w:val="0"/>
                          <w:numId w:val="1"/>
                        </w:numPr>
                        <w:rPr>
                          <w:sz w:val="22"/>
                          <w:szCs w:val="22"/>
                        </w:rPr>
                      </w:pPr>
                      <w:r w:rsidRPr="00DB7F10">
                        <w:rPr>
                          <w:sz w:val="22"/>
                          <w:szCs w:val="22"/>
                        </w:rPr>
                        <w:t>Owls in the Ancient World</w:t>
                      </w:r>
                      <w:r w:rsidR="00433E60" w:rsidRPr="00DB7F10">
                        <w:rPr>
                          <w:sz w:val="22"/>
                          <w:szCs w:val="22"/>
                        </w:rPr>
                        <w:t xml:space="preserve"> </w:t>
                      </w:r>
                      <w:r w:rsidR="00433E60" w:rsidRPr="00DB7F10">
                        <w:rPr>
                          <w:color w:val="FF0000"/>
                          <w:sz w:val="22"/>
                          <w:szCs w:val="22"/>
                        </w:rPr>
                        <w:t xml:space="preserve">Page 7 </w:t>
                      </w:r>
                    </w:p>
                    <w:p w14:paraId="489D5389" w14:textId="39222757" w:rsidR="00BB130B" w:rsidRPr="00DB7F10" w:rsidRDefault="00BB130B" w:rsidP="00E60245">
                      <w:pPr>
                        <w:pStyle w:val="ListParagraph"/>
                        <w:numPr>
                          <w:ilvl w:val="0"/>
                          <w:numId w:val="1"/>
                        </w:numPr>
                        <w:rPr>
                          <w:sz w:val="22"/>
                          <w:szCs w:val="22"/>
                        </w:rPr>
                      </w:pPr>
                      <w:r w:rsidRPr="00DB7F10">
                        <w:rPr>
                          <w:sz w:val="22"/>
                          <w:szCs w:val="22"/>
                        </w:rPr>
                        <w:t xml:space="preserve">Plato’s Academy </w:t>
                      </w:r>
                      <w:r w:rsidRPr="00DB7F10">
                        <w:rPr>
                          <w:color w:val="FF0000"/>
                          <w:sz w:val="22"/>
                          <w:szCs w:val="22"/>
                        </w:rPr>
                        <w:t xml:space="preserve">Page </w:t>
                      </w:r>
                      <w:r w:rsidR="00433E60" w:rsidRPr="00DB7F10">
                        <w:rPr>
                          <w:color w:val="FF0000"/>
                          <w:sz w:val="22"/>
                          <w:szCs w:val="22"/>
                        </w:rPr>
                        <w:t xml:space="preserve">7 </w:t>
                      </w:r>
                    </w:p>
                    <w:p w14:paraId="25FE0731" w14:textId="259B49A7" w:rsidR="00433E60" w:rsidRPr="00DB7F10" w:rsidRDefault="00433E60" w:rsidP="00E60245">
                      <w:pPr>
                        <w:pStyle w:val="ListParagraph"/>
                        <w:numPr>
                          <w:ilvl w:val="0"/>
                          <w:numId w:val="1"/>
                        </w:numPr>
                        <w:rPr>
                          <w:sz w:val="22"/>
                          <w:szCs w:val="22"/>
                        </w:rPr>
                      </w:pPr>
                      <w:r w:rsidRPr="00DB7F10">
                        <w:rPr>
                          <w:sz w:val="22"/>
                          <w:szCs w:val="22"/>
                        </w:rPr>
                        <w:t xml:space="preserve">The Dr Sergis Academy Returns to the Annual Laboratory Exhibition </w:t>
                      </w:r>
                      <w:r w:rsidRPr="00DB7F10">
                        <w:rPr>
                          <w:color w:val="FF0000"/>
                          <w:sz w:val="22"/>
                          <w:szCs w:val="22"/>
                        </w:rPr>
                        <w:t xml:space="preserve">Page 8 </w:t>
                      </w:r>
                    </w:p>
                    <w:p w14:paraId="7A6AA049" w14:textId="689B399C" w:rsidR="00433E60" w:rsidRPr="00DB7F10" w:rsidRDefault="00433E60" w:rsidP="00E60245">
                      <w:pPr>
                        <w:pStyle w:val="ListParagraph"/>
                        <w:numPr>
                          <w:ilvl w:val="0"/>
                          <w:numId w:val="1"/>
                        </w:numPr>
                        <w:rPr>
                          <w:sz w:val="22"/>
                          <w:szCs w:val="22"/>
                        </w:rPr>
                      </w:pPr>
                      <w:r w:rsidRPr="00DB7F10">
                        <w:rPr>
                          <w:sz w:val="22"/>
                          <w:szCs w:val="22"/>
                        </w:rPr>
                        <w:t xml:space="preserve">Heart Experiment in the Academy Laboratory </w:t>
                      </w:r>
                      <w:r w:rsidRPr="00DB7F10">
                        <w:rPr>
                          <w:color w:val="FF0000"/>
                          <w:sz w:val="22"/>
                          <w:szCs w:val="22"/>
                        </w:rPr>
                        <w:t>Page 8</w:t>
                      </w:r>
                    </w:p>
                    <w:p w14:paraId="137F97D4" w14:textId="14A8819B" w:rsidR="00433E60" w:rsidRPr="00DB7F10" w:rsidRDefault="0063155F" w:rsidP="00E60245">
                      <w:pPr>
                        <w:pStyle w:val="ListParagraph"/>
                        <w:numPr>
                          <w:ilvl w:val="0"/>
                          <w:numId w:val="1"/>
                        </w:numPr>
                        <w:rPr>
                          <w:sz w:val="22"/>
                          <w:szCs w:val="22"/>
                        </w:rPr>
                      </w:pPr>
                      <w:r w:rsidRPr="00DB7F10">
                        <w:rPr>
                          <w:sz w:val="22"/>
                          <w:szCs w:val="22"/>
                        </w:rPr>
                        <w:t xml:space="preserve">The Academy Attends a Greek Night in Sue’s Name </w:t>
                      </w:r>
                      <w:r w:rsidRPr="00DB7F10">
                        <w:rPr>
                          <w:color w:val="FF0000"/>
                          <w:sz w:val="22"/>
                          <w:szCs w:val="22"/>
                        </w:rPr>
                        <w:t xml:space="preserve">Page 9 </w:t>
                      </w:r>
                    </w:p>
                    <w:p w14:paraId="2B99F690" w14:textId="0F954750" w:rsidR="0063155F" w:rsidRPr="00DB7F10" w:rsidRDefault="0063155F" w:rsidP="00E60245">
                      <w:pPr>
                        <w:pStyle w:val="ListParagraph"/>
                        <w:numPr>
                          <w:ilvl w:val="0"/>
                          <w:numId w:val="1"/>
                        </w:numPr>
                        <w:rPr>
                          <w:sz w:val="22"/>
                          <w:szCs w:val="22"/>
                        </w:rPr>
                      </w:pPr>
                      <w:r w:rsidRPr="00DB7F10">
                        <w:rPr>
                          <w:sz w:val="22"/>
                          <w:szCs w:val="22"/>
                        </w:rPr>
                        <w:t xml:space="preserve">Catherine the Great of Russia and Education Reform </w:t>
                      </w:r>
                      <w:r w:rsidRPr="00DB7F10">
                        <w:rPr>
                          <w:color w:val="FF0000"/>
                          <w:sz w:val="22"/>
                          <w:szCs w:val="22"/>
                        </w:rPr>
                        <w:t xml:space="preserve">Page 10 </w:t>
                      </w:r>
                    </w:p>
                    <w:p w14:paraId="065C4FF2" w14:textId="5333899B" w:rsidR="0063155F" w:rsidRPr="00DB7F10" w:rsidRDefault="00A577F7" w:rsidP="00E60245">
                      <w:pPr>
                        <w:pStyle w:val="ListParagraph"/>
                        <w:numPr>
                          <w:ilvl w:val="0"/>
                          <w:numId w:val="1"/>
                        </w:numPr>
                        <w:rPr>
                          <w:sz w:val="22"/>
                          <w:szCs w:val="22"/>
                        </w:rPr>
                      </w:pPr>
                      <w:r w:rsidRPr="00DB7F10">
                        <w:rPr>
                          <w:sz w:val="22"/>
                          <w:szCs w:val="22"/>
                        </w:rPr>
                        <w:t xml:space="preserve">Picture Perfect </w:t>
                      </w:r>
                      <w:r w:rsidRPr="00DB7F10">
                        <w:rPr>
                          <w:color w:val="FF0000"/>
                          <w:sz w:val="22"/>
                          <w:szCs w:val="22"/>
                        </w:rPr>
                        <w:t xml:space="preserve">Page 11 </w:t>
                      </w:r>
                    </w:p>
                    <w:p w14:paraId="692BB3B0" w14:textId="43534C3B" w:rsidR="00A577F7" w:rsidRPr="00DB7F10" w:rsidRDefault="00A577F7" w:rsidP="00E60245">
                      <w:pPr>
                        <w:pStyle w:val="ListParagraph"/>
                        <w:numPr>
                          <w:ilvl w:val="0"/>
                          <w:numId w:val="1"/>
                        </w:numPr>
                        <w:rPr>
                          <w:sz w:val="22"/>
                          <w:szCs w:val="22"/>
                        </w:rPr>
                      </w:pPr>
                      <w:r w:rsidRPr="00DB7F10">
                        <w:rPr>
                          <w:sz w:val="22"/>
                          <w:szCs w:val="22"/>
                        </w:rPr>
                        <w:t xml:space="preserve">Puzzle Page </w:t>
                      </w:r>
                      <w:proofErr w:type="spellStart"/>
                      <w:r w:rsidRPr="00DB7F10">
                        <w:rPr>
                          <w:color w:val="FF0000"/>
                          <w:sz w:val="22"/>
                          <w:szCs w:val="22"/>
                        </w:rPr>
                        <w:t>Page</w:t>
                      </w:r>
                      <w:proofErr w:type="spellEnd"/>
                      <w:r w:rsidRPr="00DB7F10">
                        <w:rPr>
                          <w:color w:val="FF0000"/>
                          <w:sz w:val="22"/>
                          <w:szCs w:val="22"/>
                        </w:rPr>
                        <w:t xml:space="preserve"> 12 </w:t>
                      </w:r>
                    </w:p>
                  </w:txbxContent>
                </v:textbox>
              </v:shape>
            </w:pict>
          </mc:Fallback>
        </mc:AlternateContent>
      </w:r>
    </w:p>
    <w:p w14:paraId="2EC6552C" w14:textId="7D3B4EBC" w:rsidR="00E60245" w:rsidRPr="00E60245" w:rsidRDefault="00E60245" w:rsidP="00E60245"/>
    <w:p w14:paraId="7DFBF109" w14:textId="1CC853B0" w:rsidR="00A82319" w:rsidRDefault="00A82319"/>
    <w:p w14:paraId="29BCB92F" w14:textId="0985C105" w:rsidR="00A82319" w:rsidRDefault="00DB7F10">
      <w:pPr>
        <w:rPr>
          <w:noProof/>
        </w:rPr>
      </w:pPr>
      <w:r>
        <w:rPr>
          <w:noProof/>
        </w:rPr>
        <w:drawing>
          <wp:anchor distT="0" distB="0" distL="114300" distR="114300" simplePos="0" relativeHeight="251661310" behindDoc="1" locked="0" layoutInCell="1" allowOverlap="1" wp14:anchorId="49692837" wp14:editId="4069CF36">
            <wp:simplePos x="0" y="0"/>
            <wp:positionH relativeFrom="margin">
              <wp:posOffset>4776726</wp:posOffset>
            </wp:positionH>
            <wp:positionV relativeFrom="paragraph">
              <wp:posOffset>3033016</wp:posOffset>
            </wp:positionV>
            <wp:extent cx="2211070" cy="2211070"/>
            <wp:effectExtent l="0" t="0" r="0" b="0"/>
            <wp:wrapTight wrapText="bothSides">
              <wp:wrapPolygon edited="0">
                <wp:start x="0" y="0"/>
                <wp:lineTo x="0" y="21401"/>
                <wp:lineTo x="21401" y="21401"/>
                <wp:lineTo x="21401" y="0"/>
                <wp:lineTo x="0" y="0"/>
              </wp:wrapPolygon>
            </wp:wrapTight>
            <wp:docPr id="1703464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1070" cy="221107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069FDCB9" wp14:editId="099D1BB4">
            <wp:simplePos x="0" y="0"/>
            <wp:positionH relativeFrom="margin">
              <wp:posOffset>2603162</wp:posOffset>
            </wp:positionH>
            <wp:positionV relativeFrom="paragraph">
              <wp:posOffset>3432810</wp:posOffset>
            </wp:positionV>
            <wp:extent cx="3186430" cy="1548130"/>
            <wp:effectExtent l="133350" t="114300" r="128270" b="147320"/>
            <wp:wrapTight wrapText="bothSides">
              <wp:wrapPolygon edited="0">
                <wp:start x="-646" y="-1595"/>
                <wp:lineTo x="-904" y="-1063"/>
                <wp:lineTo x="-775" y="23390"/>
                <wp:lineTo x="22211" y="23390"/>
                <wp:lineTo x="22340" y="3189"/>
                <wp:lineTo x="22082" y="-797"/>
                <wp:lineTo x="22082" y="-1595"/>
                <wp:lineTo x="-646" y="-1595"/>
              </wp:wrapPolygon>
            </wp:wrapTight>
            <wp:docPr id="1513806386"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06386" name="Picture 9" descr="A group of people posing for a photo&#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b="23320"/>
                    <a:stretch/>
                  </pic:blipFill>
                  <pic:spPr bwMode="auto">
                    <a:xfrm>
                      <a:off x="0" y="0"/>
                      <a:ext cx="3186430" cy="154813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5E1">
        <w:rPr>
          <w:noProof/>
        </w:rPr>
        <w:drawing>
          <wp:anchor distT="0" distB="0" distL="114300" distR="114300" simplePos="0" relativeHeight="251671552" behindDoc="1" locked="0" layoutInCell="1" allowOverlap="1" wp14:anchorId="22B93742" wp14:editId="0629D28A">
            <wp:simplePos x="0" y="0"/>
            <wp:positionH relativeFrom="margin">
              <wp:posOffset>-103174</wp:posOffset>
            </wp:positionH>
            <wp:positionV relativeFrom="paragraph">
              <wp:posOffset>2667911</wp:posOffset>
            </wp:positionV>
            <wp:extent cx="2169795" cy="1844040"/>
            <wp:effectExtent l="0" t="0" r="1905" b="3810"/>
            <wp:wrapTight wrapText="bothSides">
              <wp:wrapPolygon edited="0">
                <wp:start x="0" y="0"/>
                <wp:lineTo x="0" y="21421"/>
                <wp:lineTo x="21429" y="21421"/>
                <wp:lineTo x="21429" y="0"/>
                <wp:lineTo x="0" y="0"/>
              </wp:wrapPolygon>
            </wp:wrapTight>
            <wp:docPr id="15497747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9795" cy="1844040"/>
                    </a:xfrm>
                    <a:prstGeom prst="rect">
                      <a:avLst/>
                    </a:prstGeom>
                    <a:noFill/>
                  </pic:spPr>
                </pic:pic>
              </a:graphicData>
            </a:graphic>
            <wp14:sizeRelH relativeFrom="page">
              <wp14:pctWidth>0</wp14:pctWidth>
            </wp14:sizeRelH>
            <wp14:sizeRelV relativeFrom="page">
              <wp14:pctHeight>0</wp14:pctHeight>
            </wp14:sizeRelV>
          </wp:anchor>
        </w:drawing>
      </w:r>
      <w:r w:rsidR="005D3250">
        <w:rPr>
          <w:noProof/>
        </w:rPr>
        <mc:AlternateContent>
          <mc:Choice Requires="wps">
            <w:drawing>
              <wp:anchor distT="0" distB="0" distL="114300" distR="114300" simplePos="0" relativeHeight="251667456" behindDoc="0" locked="0" layoutInCell="1" allowOverlap="1" wp14:anchorId="2F2ED13E" wp14:editId="3F70C84B">
                <wp:simplePos x="0" y="0"/>
                <wp:positionH relativeFrom="column">
                  <wp:posOffset>-75537</wp:posOffset>
                </wp:positionH>
                <wp:positionV relativeFrom="paragraph">
                  <wp:posOffset>139756</wp:posOffset>
                </wp:positionV>
                <wp:extent cx="1939925" cy="2401294"/>
                <wp:effectExtent l="0" t="0" r="0" b="0"/>
                <wp:wrapNone/>
                <wp:docPr id="1000043297" name="Text Box 6"/>
                <wp:cNvGraphicFramePr/>
                <a:graphic xmlns:a="http://schemas.openxmlformats.org/drawingml/2006/main">
                  <a:graphicData uri="http://schemas.microsoft.com/office/word/2010/wordprocessingShape">
                    <wps:wsp>
                      <wps:cNvSpPr txBox="1"/>
                      <wps:spPr>
                        <a:xfrm>
                          <a:off x="0" y="0"/>
                          <a:ext cx="1939925" cy="2401294"/>
                        </a:xfrm>
                        <a:prstGeom prst="rect">
                          <a:avLst/>
                        </a:prstGeom>
                        <a:noFill/>
                        <a:ln w="6350">
                          <a:noFill/>
                        </a:ln>
                      </wps:spPr>
                      <wps:txbx>
                        <w:txbxContent>
                          <w:p w14:paraId="318F941A" w14:textId="05CBCA3E" w:rsidR="00E60245" w:rsidRDefault="00E60245"/>
                          <w:p w14:paraId="4346FC07" w14:textId="36199625" w:rsidR="00E60245" w:rsidRPr="00E60245" w:rsidRDefault="00E60245">
                            <w:pPr>
                              <w:rPr>
                                <w:color w:val="FFFFFF" w:themeColor="background1"/>
                                <w:sz w:val="28"/>
                                <w:szCs w:val="28"/>
                              </w:rPr>
                            </w:pPr>
                          </w:p>
                          <w:p w14:paraId="3BC1C67F" w14:textId="4B319928" w:rsidR="00590007" w:rsidRPr="00E60245" w:rsidRDefault="00590007">
                            <w:pPr>
                              <w:rPr>
                                <w:color w:val="FFFFFF" w:themeColor="background1"/>
                                <w:sz w:val="28"/>
                                <w:szCs w:val="28"/>
                              </w:rPr>
                            </w:pPr>
                            <w:r w:rsidRPr="00E60245">
                              <w:rPr>
                                <w:color w:val="FFFFFF" w:themeColor="background1"/>
                                <w:sz w:val="28"/>
                                <w:szCs w:val="28"/>
                              </w:rPr>
                              <w:t xml:space="preserve">‘Education is Our Motivation and Learning is Your </w:t>
                            </w:r>
                            <w:r w:rsidR="00E60245" w:rsidRPr="00E60245">
                              <w:rPr>
                                <w:color w:val="FFFFFF" w:themeColor="background1"/>
                                <w:sz w:val="28"/>
                                <w:szCs w:val="28"/>
                              </w:rPr>
                              <w:t xml:space="preserve">Inspiration’.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2ED13E" id="Text Box 6" o:spid="_x0000_s1028" type="#_x0000_t202" style="position:absolute;margin-left:-5.95pt;margin-top:11pt;width:152.75pt;height:189.1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" filled="f" stroked="f" strokeweight=".5pt">
                <v:textbox>
                  <w:txbxContent>
                    <w:p w14:paraId="318F941A" w14:textId="05CBCA3E" w:rsidR="00E60245" w:rsidRDefault="00E60245"/>
                    <w:p w14:paraId="4346FC07" w14:textId="36199625" w:rsidR="00E60245" w:rsidRPr="00E60245" w:rsidRDefault="00E60245">
                      <w:pPr>
                        <w:rPr>
                          <w:color w:val="FFFFFF" w:themeColor="background1"/>
                          <w:sz w:val="28"/>
                          <w:szCs w:val="28"/>
                        </w:rPr>
                      </w:pPr>
                    </w:p>
                    <w:p w14:paraId="3BC1C67F" w14:textId="4B319928" w:rsidR="00590007" w:rsidRPr="00E60245" w:rsidRDefault="00590007">
                      <w:pPr>
                        <w:rPr>
                          <w:color w:val="FFFFFF" w:themeColor="background1"/>
                          <w:sz w:val="28"/>
                          <w:szCs w:val="28"/>
                        </w:rPr>
                      </w:pPr>
                      <w:r w:rsidRPr="00E60245">
                        <w:rPr>
                          <w:color w:val="FFFFFF" w:themeColor="background1"/>
                          <w:sz w:val="28"/>
                          <w:szCs w:val="28"/>
                        </w:rPr>
                        <w:t xml:space="preserve">‘Education is Our Motivation and Learning is Your </w:t>
                      </w:r>
                      <w:r w:rsidR="00E60245" w:rsidRPr="00E60245">
                        <w:rPr>
                          <w:color w:val="FFFFFF" w:themeColor="background1"/>
                          <w:sz w:val="28"/>
                          <w:szCs w:val="28"/>
                        </w:rPr>
                        <w:t xml:space="preserve">Inspiration’.  </w:t>
                      </w:r>
                    </w:p>
                  </w:txbxContent>
                </v:textbox>
              </v:shape>
            </w:pict>
          </mc:Fallback>
        </mc:AlternateContent>
      </w:r>
    </w:p>
    <w:p w14:paraId="72C9B19C" w14:textId="134856CC" w:rsidR="00A82319" w:rsidRDefault="008956E6">
      <w:pPr>
        <w:pStyle w:val="Heading1"/>
      </w:pPr>
      <w:r>
        <w:rPr>
          <w:noProof/>
          <w:lang w:eastAsia="en-US"/>
        </w:rPr>
        <w:lastRenderedPageBreak/>
        <mc:AlternateContent>
          <mc:Choice Requires="wps">
            <w:drawing>
              <wp:anchor distT="182880" distB="182880" distL="274320" distR="274320" simplePos="0" relativeHeight="251663360" behindDoc="0" locked="1" layoutInCell="1" allowOverlap="0" wp14:anchorId="5E2EE75A" wp14:editId="486E5EAE">
                <wp:simplePos x="0" y="0"/>
                <wp:positionH relativeFrom="margin">
                  <wp:align>left</wp:align>
                </wp:positionH>
                <wp:positionV relativeFrom="margin">
                  <wp:align>top</wp:align>
                </wp:positionV>
                <wp:extent cx="2240280" cy="4407408"/>
                <wp:effectExtent l="0" t="0" r="7620" b="12700"/>
                <wp:wrapSquare wrapText="bothSides"/>
                <wp:docPr id="6" name="Text Box 6" descr="Text box sidebar"/>
                <wp:cNvGraphicFramePr/>
                <a:graphic xmlns:a="http://schemas.openxmlformats.org/drawingml/2006/main">
                  <a:graphicData uri="http://schemas.microsoft.com/office/word/2010/wordprocessingShape">
                    <wps:wsp>
                      <wps:cNvSpPr txBox="1"/>
                      <wps:spPr>
                        <a:xfrm>
                          <a:off x="0" y="0"/>
                          <a:ext cx="2240280" cy="44074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2864"/>
                            </w:tblGrid>
                            <w:tr w:rsidR="00D458DD" w14:paraId="6AB4DDE5" w14:textId="77777777" w:rsidTr="00054D4B">
                              <w:trPr>
                                <w:trHeight w:hRule="exact" w:val="3325"/>
                              </w:trPr>
                              <w:tc>
                                <w:tcPr>
                                  <w:tcW w:w="2864" w:type="dxa"/>
                                </w:tcPr>
                                <w:p w14:paraId="23681330" w14:textId="504BE4A4" w:rsidR="00D458DD" w:rsidRDefault="00054D4B" w:rsidP="00D458DD">
                                  <w:r>
                                    <w:rPr>
                                      <w:noProof/>
                                    </w:rPr>
                                    <w:drawing>
                                      <wp:inline distT="0" distB="0" distL="0" distR="0" wp14:anchorId="04FF9B40" wp14:editId="66895497">
                                        <wp:extent cx="2233242" cy="1960727"/>
                                        <wp:effectExtent l="2857" t="0" r="0" b="0"/>
                                        <wp:docPr id="10041012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59116" cy="1983443"/>
                                                </a:xfrm>
                                                <a:prstGeom prst="rect">
                                                  <a:avLst/>
                                                </a:prstGeom>
                                                <a:noFill/>
                                                <a:ln>
                                                  <a:noFill/>
                                                </a:ln>
                                              </pic:spPr>
                                            </pic:pic>
                                          </a:graphicData>
                                        </a:graphic>
                                      </wp:inline>
                                    </w:drawing>
                                  </w:r>
                                </w:p>
                              </w:tc>
                            </w:tr>
                          </w:tbl>
                          <w:p w14:paraId="37B182A4" w14:textId="0796D41F" w:rsidR="00A82319" w:rsidRDefault="000C7064">
                            <w:pPr>
                              <w:pStyle w:val="Caption"/>
                            </w:pPr>
                            <w:r>
                              <w:t>Dr Sergis in front of our very large periodic table!</w:t>
                            </w:r>
                          </w:p>
                          <w:p w14:paraId="2FEDAF5C" w14:textId="77777777" w:rsidR="00A82319" w:rsidRDefault="008956E6">
                            <w:pPr>
                              <w:pStyle w:val="ContactHeading"/>
                            </w:pPr>
                            <w:r>
                              <w:t>Contact Us</w:t>
                            </w:r>
                          </w:p>
                          <w:p w14:paraId="4C6D37D5" w14:textId="5426E42A" w:rsidR="00A82319" w:rsidRDefault="00000000"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C26449">
                                  <w:rPr>
                                    <w:bCs/>
                                  </w:rPr>
                                  <w:t>The Dr Sergis Academy</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Content>
                              <w:p w14:paraId="1503D74C" w14:textId="459AB3F8" w:rsidR="00A82319" w:rsidRDefault="000C7064">
                                <w:pPr>
                                  <w:pStyle w:val="ContactInfo"/>
                                </w:pPr>
                                <w:r>
                                  <w:t xml:space="preserve">52E Southbury Road, Enfield, Middlesex, EN1 1YB </w:t>
                                </w:r>
                              </w:p>
                            </w:sdtContent>
                          </w:sdt>
                          <w:p w14:paraId="4F674E2F" w14:textId="3C1544A9" w:rsidR="00A82319" w:rsidRDefault="000C7064">
                            <w:pPr>
                              <w:pStyle w:val="ContactInfo"/>
                            </w:pPr>
                            <w:r>
                              <w:t>Tel: 02083621398</w:t>
                            </w:r>
                          </w:p>
                          <w:p w14:paraId="492F372B" w14:textId="2EB5D809" w:rsidR="00A82319" w:rsidRPr="000C7064" w:rsidRDefault="000C7064">
                            <w:pPr>
                              <w:pStyle w:val="ContactInfo"/>
                              <w:rPr>
                                <w:color w:val="000000" w:themeColor="text1"/>
                              </w:rPr>
                            </w:pPr>
                            <w:hyperlink r:id="rId18" w:history="1">
                              <w:r w:rsidRPr="000C7064">
                                <w:rPr>
                                  <w:rStyle w:val="Hyperlink"/>
                                  <w:color w:val="000000" w:themeColor="text1"/>
                                  <w:u w:val="none"/>
                                </w:rPr>
                                <w:t>contact@dsacademy.co.uk</w:t>
                              </w:r>
                            </w:hyperlink>
                            <w:r w:rsidRPr="000C7064">
                              <w:rPr>
                                <w:color w:val="000000" w:themeColor="text1"/>
                              </w:rPr>
                              <w:t xml:space="preserve"> </w:t>
                            </w:r>
                          </w:p>
                          <w:p w14:paraId="33643B26" w14:textId="0471473E" w:rsidR="00A82319" w:rsidRDefault="000C7064">
                            <w:pPr>
                              <w:pStyle w:val="ContactInfo"/>
                            </w:pPr>
                            <w:hyperlink r:id="rId19" w:history="1">
                              <w:r w:rsidRPr="000C7064">
                                <w:rPr>
                                  <w:rStyle w:val="Hyperlink"/>
                                  <w:color w:val="000000" w:themeColor="text1"/>
                                  <w:u w:val="none"/>
                                </w:rPr>
                                <w:t>www.dsacademy.co.uk</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2EE75A" id="_x0000_t202" coordsize="21600,21600" o:spt="202" path="m,l,21600r21600,l21600,xe">
                <v:stroke joinstyle="miter"/>
                <v:path gradientshapeok="t" o:connecttype="rect"/>
              </v:shapetype>
              <v:shape id="_x0000_s1029" type="#_x0000_t202" alt="Text box sidebar" style="position:absolute;margin-left:0;margin-top:0;width:176.4pt;height:347.05pt;z-index:251663360;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2864"/>
                      </w:tblGrid>
                      <w:tr w:rsidR="00D458DD" w14:paraId="6AB4DDE5" w14:textId="77777777" w:rsidTr="00054D4B">
                        <w:trPr>
                          <w:trHeight w:hRule="exact" w:val="3325"/>
                        </w:trPr>
                        <w:tc>
                          <w:tcPr>
                            <w:tcW w:w="2864" w:type="dxa"/>
                          </w:tcPr>
                          <w:p w14:paraId="23681330" w14:textId="504BE4A4" w:rsidR="00D458DD" w:rsidRDefault="00054D4B" w:rsidP="00D458DD">
                            <w:r>
                              <w:rPr>
                                <w:noProof/>
                              </w:rPr>
                              <w:drawing>
                                <wp:inline distT="0" distB="0" distL="0" distR="0" wp14:anchorId="04FF9B40" wp14:editId="66895497">
                                  <wp:extent cx="2233242" cy="1960727"/>
                                  <wp:effectExtent l="2857" t="0" r="0" b="0"/>
                                  <wp:docPr id="10041012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59116" cy="1983443"/>
                                          </a:xfrm>
                                          <a:prstGeom prst="rect">
                                            <a:avLst/>
                                          </a:prstGeom>
                                          <a:noFill/>
                                          <a:ln>
                                            <a:noFill/>
                                          </a:ln>
                                        </pic:spPr>
                                      </pic:pic>
                                    </a:graphicData>
                                  </a:graphic>
                                </wp:inline>
                              </w:drawing>
                            </w:r>
                          </w:p>
                        </w:tc>
                      </w:tr>
                    </w:tbl>
                    <w:p w14:paraId="37B182A4" w14:textId="0796D41F" w:rsidR="00A82319" w:rsidRDefault="000C7064">
                      <w:pPr>
                        <w:pStyle w:val="Caption"/>
                      </w:pPr>
                      <w:r>
                        <w:t>Dr Sergis in front of our very large periodic table!</w:t>
                      </w:r>
                    </w:p>
                    <w:p w14:paraId="2FEDAF5C" w14:textId="77777777" w:rsidR="00A82319" w:rsidRDefault="008956E6">
                      <w:pPr>
                        <w:pStyle w:val="ContactHeading"/>
                      </w:pPr>
                      <w:r>
                        <w:t>Contact Us</w:t>
                      </w:r>
                    </w:p>
                    <w:p w14:paraId="4C6D37D5" w14:textId="5426E42A" w:rsidR="00A82319" w:rsidRDefault="00000000"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C26449">
                            <w:rPr>
                              <w:bCs/>
                            </w:rPr>
                            <w:t>The Dr Sergis Academy</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Content>
                        <w:p w14:paraId="1503D74C" w14:textId="459AB3F8" w:rsidR="00A82319" w:rsidRDefault="000C7064">
                          <w:pPr>
                            <w:pStyle w:val="ContactInfo"/>
                          </w:pPr>
                          <w:r>
                            <w:t xml:space="preserve">52E Southbury Road, Enfield, Middlesex, EN1 1YB </w:t>
                          </w:r>
                        </w:p>
                      </w:sdtContent>
                    </w:sdt>
                    <w:p w14:paraId="4F674E2F" w14:textId="3C1544A9" w:rsidR="00A82319" w:rsidRDefault="000C7064">
                      <w:pPr>
                        <w:pStyle w:val="ContactInfo"/>
                      </w:pPr>
                      <w:r>
                        <w:t>Tel: 02083621398</w:t>
                      </w:r>
                    </w:p>
                    <w:p w14:paraId="492F372B" w14:textId="2EB5D809" w:rsidR="00A82319" w:rsidRPr="000C7064" w:rsidRDefault="000C7064">
                      <w:pPr>
                        <w:pStyle w:val="ContactInfo"/>
                        <w:rPr>
                          <w:color w:val="000000" w:themeColor="text1"/>
                        </w:rPr>
                      </w:pPr>
                      <w:hyperlink r:id="rId20" w:history="1">
                        <w:r w:rsidRPr="000C7064">
                          <w:rPr>
                            <w:rStyle w:val="Hyperlink"/>
                            <w:color w:val="000000" w:themeColor="text1"/>
                            <w:u w:val="none"/>
                          </w:rPr>
                          <w:t>contact@dsacademy.co.uk</w:t>
                        </w:r>
                      </w:hyperlink>
                      <w:r w:rsidRPr="000C7064">
                        <w:rPr>
                          <w:color w:val="000000" w:themeColor="text1"/>
                        </w:rPr>
                        <w:t xml:space="preserve"> </w:t>
                      </w:r>
                    </w:p>
                    <w:p w14:paraId="33643B26" w14:textId="0471473E" w:rsidR="00A82319" w:rsidRDefault="000C7064">
                      <w:pPr>
                        <w:pStyle w:val="ContactInfo"/>
                      </w:pPr>
                      <w:hyperlink r:id="rId21" w:history="1">
                        <w:r w:rsidRPr="000C7064">
                          <w:rPr>
                            <w:rStyle w:val="Hyperlink"/>
                            <w:color w:val="000000" w:themeColor="text1"/>
                            <w:u w:val="none"/>
                          </w:rPr>
                          <w:t>www.dsacademy.co.uk</w:t>
                        </w:r>
                      </w:hyperlink>
                      <w:r>
                        <w:t xml:space="preserve"> </w:t>
                      </w:r>
                    </w:p>
                  </w:txbxContent>
                </v:textbox>
                <w10:wrap type="square" anchorx="margin" anchory="margin"/>
                <w10:anchorlock/>
              </v:shape>
            </w:pict>
          </mc:Fallback>
        </mc:AlternateContent>
      </w:r>
      <w:r w:rsidR="00391102">
        <w:t>An Introduction from the director, Dr sergis</w:t>
      </w:r>
    </w:p>
    <w:p w14:paraId="68E58B18" w14:textId="174A017B" w:rsidR="00506EB7" w:rsidRPr="00AE12E8" w:rsidRDefault="00F26E60" w:rsidP="00391102">
      <w:pPr>
        <w:rPr>
          <w:noProof/>
          <w:sz w:val="22"/>
          <w:szCs w:val="22"/>
        </w:rPr>
      </w:pPr>
      <w:r w:rsidRPr="00AE12E8">
        <w:rPr>
          <w:noProof/>
          <w:sz w:val="22"/>
          <w:szCs w:val="22"/>
        </w:rPr>
        <w:t xml:space="preserve">As an educator at my Academy, I endeavour to inspire students to learn to think logically </w:t>
      </w:r>
      <w:r w:rsidR="00512516" w:rsidRPr="00AE12E8">
        <w:rPr>
          <w:noProof/>
          <w:sz w:val="22"/>
          <w:szCs w:val="22"/>
        </w:rPr>
        <w:t>and question everything, which is the mark of a tru</w:t>
      </w:r>
      <w:r w:rsidR="007251AE">
        <w:rPr>
          <w:noProof/>
          <w:sz w:val="22"/>
          <w:szCs w:val="22"/>
        </w:rPr>
        <w:t>l</w:t>
      </w:r>
      <w:r w:rsidR="00512516" w:rsidRPr="00AE12E8">
        <w:rPr>
          <w:noProof/>
          <w:sz w:val="22"/>
          <w:szCs w:val="22"/>
        </w:rPr>
        <w:t>y well-educated person. I enc</w:t>
      </w:r>
      <w:r w:rsidR="00075398" w:rsidRPr="00AE12E8">
        <w:rPr>
          <w:noProof/>
          <w:sz w:val="22"/>
          <w:szCs w:val="22"/>
        </w:rPr>
        <w:t>ourage</w:t>
      </w:r>
      <w:r w:rsidR="00512516" w:rsidRPr="00AE12E8">
        <w:rPr>
          <w:noProof/>
          <w:sz w:val="22"/>
          <w:szCs w:val="22"/>
        </w:rPr>
        <w:t xml:space="preserve"> </w:t>
      </w:r>
      <w:r w:rsidR="00A9142F" w:rsidRPr="00AE12E8">
        <w:rPr>
          <w:noProof/>
          <w:sz w:val="22"/>
          <w:szCs w:val="22"/>
        </w:rPr>
        <w:t xml:space="preserve">students to apply the Scientific Method </w:t>
      </w:r>
      <w:r w:rsidR="003E7821" w:rsidRPr="00AE12E8">
        <w:rPr>
          <w:noProof/>
          <w:sz w:val="22"/>
          <w:szCs w:val="22"/>
        </w:rPr>
        <w:t xml:space="preserve">in understanding their world in the same way </w:t>
      </w:r>
      <w:r w:rsidR="006B19F7" w:rsidRPr="00AE12E8">
        <w:rPr>
          <w:noProof/>
          <w:sz w:val="22"/>
          <w:szCs w:val="22"/>
        </w:rPr>
        <w:t>a good scientist or thinker does</w:t>
      </w:r>
      <w:r w:rsidR="00137104" w:rsidRPr="00AE12E8">
        <w:rPr>
          <w:noProof/>
          <w:sz w:val="22"/>
          <w:szCs w:val="22"/>
        </w:rPr>
        <w:t xml:space="preserve"> in attempting to understand the natural world. I advise all students when studying any </w:t>
      </w:r>
      <w:r w:rsidR="00DF2FC6" w:rsidRPr="00AE12E8">
        <w:rPr>
          <w:noProof/>
          <w:sz w:val="22"/>
          <w:szCs w:val="22"/>
        </w:rPr>
        <w:t xml:space="preserve">matter or subject to ask themselves </w:t>
      </w:r>
      <w:r w:rsidR="0003665A" w:rsidRPr="00AE12E8">
        <w:rPr>
          <w:noProof/>
          <w:sz w:val="22"/>
          <w:szCs w:val="22"/>
        </w:rPr>
        <w:t xml:space="preserve">only what the facts are, and how they stand up to solid evidence. </w:t>
      </w:r>
      <w:r w:rsidR="00D06A05" w:rsidRPr="00AE12E8">
        <w:rPr>
          <w:noProof/>
          <w:sz w:val="22"/>
          <w:szCs w:val="22"/>
        </w:rPr>
        <w:t xml:space="preserve">In this way, they learn to critically evaluate the subjects they </w:t>
      </w:r>
      <w:r w:rsidR="00CD395F" w:rsidRPr="00AE12E8">
        <w:rPr>
          <w:noProof/>
          <w:sz w:val="22"/>
          <w:szCs w:val="22"/>
        </w:rPr>
        <w:t xml:space="preserve">study and use deductive </w:t>
      </w:r>
      <w:r w:rsidR="007E32AA" w:rsidRPr="00AE12E8">
        <w:rPr>
          <w:noProof/>
          <w:sz w:val="22"/>
          <w:szCs w:val="22"/>
        </w:rPr>
        <w:t xml:space="preserve">reasoning to answer questions. </w:t>
      </w:r>
      <w:r w:rsidR="00E15588" w:rsidRPr="00AE12E8">
        <w:rPr>
          <w:noProof/>
          <w:sz w:val="22"/>
          <w:szCs w:val="22"/>
        </w:rPr>
        <w:t xml:space="preserve">This gives them a better understanding </w:t>
      </w:r>
      <w:r w:rsidR="00EE3F10" w:rsidRPr="00AE12E8">
        <w:rPr>
          <w:noProof/>
          <w:sz w:val="22"/>
          <w:szCs w:val="22"/>
        </w:rPr>
        <w:t xml:space="preserve">of their subjects and they achieve better results in exams than simply memorising ideas </w:t>
      </w:r>
      <w:r w:rsidR="00FC74EF" w:rsidRPr="00AE12E8">
        <w:rPr>
          <w:noProof/>
          <w:sz w:val="22"/>
          <w:szCs w:val="22"/>
        </w:rPr>
        <w:t xml:space="preserve">as they usually fo in schools. </w:t>
      </w:r>
    </w:p>
    <w:p w14:paraId="6FB4A980" w14:textId="77777777" w:rsidR="00506EB7" w:rsidRPr="00AE12E8" w:rsidRDefault="00FC74EF" w:rsidP="00391102">
      <w:pPr>
        <w:rPr>
          <w:noProof/>
          <w:sz w:val="22"/>
          <w:szCs w:val="22"/>
        </w:rPr>
      </w:pPr>
      <w:r w:rsidRPr="00AE12E8">
        <w:rPr>
          <w:noProof/>
          <w:sz w:val="22"/>
          <w:szCs w:val="22"/>
        </w:rPr>
        <w:t xml:space="preserve">Consequently, I believe any field of knowledge becomes </w:t>
      </w:r>
      <w:r w:rsidR="00FB4C2F" w:rsidRPr="00AE12E8">
        <w:rPr>
          <w:noProof/>
          <w:sz w:val="22"/>
          <w:szCs w:val="22"/>
        </w:rPr>
        <w:t>far more interesting when studied deeply than when examined superficially in the usual way</w:t>
      </w:r>
      <w:r w:rsidR="00FC2736" w:rsidRPr="00AE12E8">
        <w:rPr>
          <w:noProof/>
          <w:sz w:val="22"/>
          <w:szCs w:val="22"/>
        </w:rPr>
        <w:t xml:space="preserve"> it is studied in mainstream schools. For </w:t>
      </w:r>
      <w:r w:rsidR="005C5326" w:rsidRPr="00AE12E8">
        <w:rPr>
          <w:noProof/>
          <w:sz w:val="22"/>
          <w:szCs w:val="22"/>
        </w:rPr>
        <w:t xml:space="preserve">example, as a school governor for 11 years and my long experience in teaching in schools, I noticed that topics are taught in a </w:t>
      </w:r>
      <w:r w:rsidR="009A295B" w:rsidRPr="00AE12E8">
        <w:rPr>
          <w:noProof/>
          <w:sz w:val="22"/>
          <w:szCs w:val="22"/>
        </w:rPr>
        <w:t xml:space="preserve">hasty manner with no consideration of pace (breaking the cardinal rules of teaching!) and teachers encoruage </w:t>
      </w:r>
      <w:r w:rsidR="000B16BE" w:rsidRPr="00AE12E8">
        <w:rPr>
          <w:noProof/>
          <w:sz w:val="22"/>
          <w:szCs w:val="22"/>
        </w:rPr>
        <w:t xml:space="preserve">students to remember forumlae by using ‘memory triangles’ and memorising facts, instead of learning the </w:t>
      </w:r>
      <w:r w:rsidR="00197D6E" w:rsidRPr="00AE12E8">
        <w:rPr>
          <w:noProof/>
          <w:sz w:val="22"/>
          <w:szCs w:val="22"/>
        </w:rPr>
        <w:t xml:space="preserve">underlying principles of the subject matter </w:t>
      </w:r>
      <w:r w:rsidR="00EE3135" w:rsidRPr="00AE12E8">
        <w:rPr>
          <w:noProof/>
          <w:sz w:val="22"/>
          <w:szCs w:val="22"/>
        </w:rPr>
        <w:t xml:space="preserve">and learning to rearrange and derive formulae from first principles. </w:t>
      </w:r>
      <w:r w:rsidR="00931EBC" w:rsidRPr="00AE12E8">
        <w:rPr>
          <w:noProof/>
          <w:sz w:val="22"/>
          <w:szCs w:val="22"/>
        </w:rPr>
        <w:t xml:space="preserve">The danger in this superficial approach in many schools is that students soon lose interest </w:t>
      </w:r>
      <w:r w:rsidR="008774D4" w:rsidRPr="00AE12E8">
        <w:rPr>
          <w:noProof/>
          <w:sz w:val="22"/>
          <w:szCs w:val="22"/>
        </w:rPr>
        <w:t xml:space="preserve">in the subject as they fail to see its logical construction from its fundemental assumptions and concepts. </w:t>
      </w:r>
    </w:p>
    <w:p w14:paraId="224DA709" w14:textId="7B185028" w:rsidR="00A82319" w:rsidRPr="00AE12E8" w:rsidRDefault="007770D6" w:rsidP="00391102">
      <w:pPr>
        <w:rPr>
          <w:noProof/>
          <w:sz w:val="22"/>
          <w:szCs w:val="22"/>
        </w:rPr>
      </w:pPr>
      <w:r>
        <w:rPr>
          <w:noProof/>
        </w:rPr>
        <w:drawing>
          <wp:anchor distT="0" distB="0" distL="114300" distR="114300" simplePos="0" relativeHeight="251771904" behindDoc="0" locked="0" layoutInCell="1" allowOverlap="1" wp14:anchorId="20E6C0FE" wp14:editId="6D8A0D39">
            <wp:simplePos x="0" y="0"/>
            <wp:positionH relativeFrom="column">
              <wp:posOffset>4643120</wp:posOffset>
            </wp:positionH>
            <wp:positionV relativeFrom="paragraph">
              <wp:posOffset>1666240</wp:posOffset>
            </wp:positionV>
            <wp:extent cx="1909445" cy="1432560"/>
            <wp:effectExtent l="0" t="0" r="0" b="0"/>
            <wp:wrapSquare wrapText="bothSides"/>
            <wp:docPr id="414048573" name="Picture 36" descr="A person standing in front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48573" name="Picture 36" descr="A person standing in front of a whiteboar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944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DC1">
        <w:rPr>
          <w:noProof/>
        </w:rPr>
        <w:drawing>
          <wp:anchor distT="0" distB="0" distL="114300" distR="114300" simplePos="0" relativeHeight="251772928" behindDoc="0" locked="0" layoutInCell="1" allowOverlap="1" wp14:anchorId="64258E02" wp14:editId="76A0FFA1">
            <wp:simplePos x="0" y="0"/>
            <wp:positionH relativeFrom="margin">
              <wp:posOffset>2356765</wp:posOffset>
            </wp:positionH>
            <wp:positionV relativeFrom="paragraph">
              <wp:posOffset>1660220</wp:posOffset>
            </wp:positionV>
            <wp:extent cx="1919605" cy="1438910"/>
            <wp:effectExtent l="0" t="0" r="4445" b="8890"/>
            <wp:wrapSquare wrapText="bothSides"/>
            <wp:docPr id="1124637748" name="Picture 37" descr="A person in a white coat and hat holding a lem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37748" name="Picture 37" descr="A person in a white coat and hat holding a lemo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19605" cy="143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A7F" w:rsidRPr="00AE12E8">
        <w:rPr>
          <w:noProof/>
          <w:sz w:val="22"/>
          <w:szCs w:val="22"/>
        </w:rPr>
        <w:t xml:space="preserve">I find that the student gains far more interest in the subject </w:t>
      </w:r>
      <w:r w:rsidR="00E24081" w:rsidRPr="00AE12E8">
        <w:rPr>
          <w:noProof/>
          <w:sz w:val="22"/>
          <w:szCs w:val="22"/>
        </w:rPr>
        <w:t xml:space="preserve">by appreciating the common thread and themes connecting the topics of the subject, rather than memorising </w:t>
      </w:r>
      <w:r w:rsidR="00A366DA" w:rsidRPr="00AE12E8">
        <w:rPr>
          <w:noProof/>
          <w:sz w:val="22"/>
          <w:szCs w:val="22"/>
        </w:rPr>
        <w:t xml:space="preserve">a list of </w:t>
      </w:r>
      <w:r w:rsidR="00B85838" w:rsidRPr="00AE12E8">
        <w:rPr>
          <w:noProof/>
          <w:sz w:val="22"/>
          <w:szCs w:val="22"/>
        </w:rPr>
        <w:t xml:space="preserve">apparently separate </w:t>
      </w:r>
      <w:r w:rsidR="00A366DA" w:rsidRPr="00AE12E8">
        <w:rPr>
          <w:noProof/>
          <w:sz w:val="22"/>
          <w:szCs w:val="22"/>
        </w:rPr>
        <w:t>facts.</w:t>
      </w:r>
      <w:r w:rsidR="0024703E" w:rsidRPr="00AE12E8">
        <w:rPr>
          <w:noProof/>
          <w:sz w:val="22"/>
          <w:szCs w:val="22"/>
        </w:rPr>
        <w:t xml:space="preserve"> What appears to be seemingly disparate topics can be </w:t>
      </w:r>
      <w:r w:rsidR="00164843" w:rsidRPr="00AE12E8">
        <w:rPr>
          <w:noProof/>
          <w:sz w:val="22"/>
          <w:szCs w:val="22"/>
        </w:rPr>
        <w:t>linked by a unifying theme or concept. Therefore,</w:t>
      </w:r>
      <w:r w:rsidR="00A366DA" w:rsidRPr="00AE12E8">
        <w:rPr>
          <w:noProof/>
          <w:sz w:val="22"/>
          <w:szCs w:val="22"/>
        </w:rPr>
        <w:t xml:space="preserve"> I endeavor to teach students to elucidate the common </w:t>
      </w:r>
      <w:r w:rsidR="0080799B" w:rsidRPr="00AE12E8">
        <w:rPr>
          <w:noProof/>
          <w:sz w:val="22"/>
          <w:szCs w:val="22"/>
        </w:rPr>
        <w:t xml:space="preserve">themes between the different topics in science and maths that are traditionally taught separately. In this way, </w:t>
      </w:r>
      <w:r w:rsidR="00260BEB" w:rsidRPr="00AE12E8">
        <w:rPr>
          <w:noProof/>
          <w:sz w:val="22"/>
          <w:szCs w:val="22"/>
        </w:rPr>
        <w:t xml:space="preserve">the students gain a more enjoyable and deeper learning experience once they realise and understand </w:t>
      </w:r>
      <w:r w:rsidR="00383505" w:rsidRPr="00AE12E8">
        <w:rPr>
          <w:noProof/>
          <w:sz w:val="22"/>
          <w:szCs w:val="22"/>
        </w:rPr>
        <w:t xml:space="preserve">that the different topics they study are simply an integral part of the whole subject. I hope you enjoy </w:t>
      </w:r>
      <w:r w:rsidR="00C55CC9" w:rsidRPr="00AE12E8">
        <w:rPr>
          <w:noProof/>
          <w:sz w:val="22"/>
          <w:szCs w:val="22"/>
        </w:rPr>
        <w:t xml:space="preserve">reading this tenth anniversary bumper issue of our newsletter and I wish you every success </w:t>
      </w:r>
      <w:r w:rsidR="00BF11C1" w:rsidRPr="00AE12E8">
        <w:rPr>
          <w:noProof/>
          <w:sz w:val="22"/>
          <w:szCs w:val="22"/>
        </w:rPr>
        <w:t xml:space="preserve">in your examinations and future aspirations! </w:t>
      </w:r>
    </w:p>
    <w:p w14:paraId="6D9CBBD2" w14:textId="720313B7" w:rsidR="00C26449" w:rsidRPr="00AE12E8" w:rsidRDefault="00C26449" w:rsidP="00391102">
      <w:pPr>
        <w:rPr>
          <w:noProof/>
          <w:sz w:val="22"/>
          <w:szCs w:val="22"/>
        </w:rPr>
      </w:pPr>
    </w:p>
    <w:p w14:paraId="5F0CE054" w14:textId="19BCE39D" w:rsidR="00C26449" w:rsidRPr="00AE12E8" w:rsidRDefault="00F0041A" w:rsidP="00391102">
      <w:pPr>
        <w:rPr>
          <w:noProof/>
          <w:sz w:val="22"/>
          <w:szCs w:val="22"/>
        </w:rPr>
      </w:pPr>
      <w:r w:rsidRPr="00AE12E8">
        <w:rPr>
          <w:noProof/>
          <w:sz w:val="22"/>
          <w:szCs w:val="22"/>
        </w:rPr>
        <w:t xml:space="preserve">Dr A. N. Sergis </w:t>
      </w:r>
    </w:p>
    <w:p w14:paraId="2DE90B60" w14:textId="72EC9261" w:rsidR="00F0041A" w:rsidRPr="00AE12E8" w:rsidRDefault="00F0041A" w:rsidP="00391102">
      <w:pPr>
        <w:rPr>
          <w:noProof/>
          <w:sz w:val="22"/>
          <w:szCs w:val="22"/>
        </w:rPr>
      </w:pPr>
      <w:r w:rsidRPr="00AE12E8">
        <w:rPr>
          <w:noProof/>
          <w:sz w:val="22"/>
          <w:szCs w:val="22"/>
        </w:rPr>
        <w:t xml:space="preserve">Director and Tutor </w:t>
      </w:r>
    </w:p>
    <w:p w14:paraId="2F6BD7AB" w14:textId="0C0EE1C5" w:rsidR="00F0041A" w:rsidRPr="00AE12E8" w:rsidRDefault="00F0041A" w:rsidP="00391102">
      <w:pPr>
        <w:rPr>
          <w:noProof/>
          <w:sz w:val="22"/>
          <w:szCs w:val="22"/>
        </w:rPr>
      </w:pPr>
      <w:r w:rsidRPr="00AE12E8">
        <w:rPr>
          <w:noProof/>
          <w:sz w:val="22"/>
          <w:szCs w:val="22"/>
        </w:rPr>
        <w:t xml:space="preserve">2024 </w:t>
      </w:r>
    </w:p>
    <w:p w14:paraId="0053B81E" w14:textId="1E556E9D" w:rsidR="00C26449" w:rsidRDefault="00C26449" w:rsidP="00391102">
      <w:pPr>
        <w:rPr>
          <w:noProof/>
        </w:rPr>
      </w:pPr>
    </w:p>
    <w:p w14:paraId="55EF7B55" w14:textId="1D1638C7" w:rsidR="00C26449" w:rsidRDefault="00AE12E8" w:rsidP="00391102">
      <w:pPr>
        <w:rPr>
          <w:noProof/>
        </w:rPr>
      </w:pPr>
      <w:r>
        <w:rPr>
          <w:noProof/>
        </w:rPr>
        <mc:AlternateContent>
          <mc:Choice Requires="wps">
            <w:drawing>
              <wp:anchor distT="0" distB="0" distL="114300" distR="114300" simplePos="0" relativeHeight="251746304" behindDoc="0" locked="0" layoutInCell="1" allowOverlap="1" wp14:anchorId="776B34D6" wp14:editId="1EFB10CD">
                <wp:simplePos x="0" y="0"/>
                <wp:positionH relativeFrom="margin">
                  <wp:align>center</wp:align>
                </wp:positionH>
                <wp:positionV relativeFrom="paragraph">
                  <wp:posOffset>102377</wp:posOffset>
                </wp:positionV>
                <wp:extent cx="1133475" cy="314325"/>
                <wp:effectExtent l="0" t="0" r="28575" b="28575"/>
                <wp:wrapNone/>
                <wp:docPr id="1872007589"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chemeClr val="lt1"/>
                        </a:solidFill>
                        <a:ln w="6350">
                          <a:solidFill>
                            <a:prstClr val="black"/>
                          </a:solidFill>
                        </a:ln>
                      </wps:spPr>
                      <wps:txbx>
                        <w:txbxContent>
                          <w:p w14:paraId="3C9EC067" w14:textId="0C1B3E20" w:rsidR="00434F17" w:rsidRPr="00434F17" w:rsidRDefault="00434F17" w:rsidP="00434F17">
                            <w:pPr>
                              <w:jc w:val="center"/>
                              <w:rPr>
                                <w:sz w:val="28"/>
                                <w:szCs w:val="28"/>
                              </w:rPr>
                            </w:pPr>
                            <w:r w:rsidRPr="00434F17">
                              <w:rPr>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6B34D6" id="Text Box 24" o:spid="_x0000_s1030" type="#_x0000_t202" style="position:absolute;margin-left:0;margin-top:8.05pt;width:89.25pt;height:24.75pt;z-index:251746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" fillcolor="white [3201]" strokeweight=".5pt">
                <v:textbox>
                  <w:txbxContent>
                    <w:p w14:paraId="3C9EC067" w14:textId="0C1B3E20" w:rsidR="00434F17" w:rsidRPr="00434F17" w:rsidRDefault="00434F17" w:rsidP="00434F17">
                      <w:pPr>
                        <w:jc w:val="center"/>
                        <w:rPr>
                          <w:sz w:val="28"/>
                          <w:szCs w:val="28"/>
                        </w:rPr>
                      </w:pPr>
                      <w:r w:rsidRPr="00434F17">
                        <w:rPr>
                          <w:sz w:val="28"/>
                          <w:szCs w:val="28"/>
                        </w:rPr>
                        <w:t>1.</w:t>
                      </w:r>
                    </w:p>
                  </w:txbxContent>
                </v:textbox>
                <w10:wrap anchorx="margin"/>
              </v:shape>
            </w:pict>
          </mc:Fallback>
        </mc:AlternateContent>
      </w:r>
    </w:p>
    <w:p w14:paraId="4D7FBF24" w14:textId="2334C886" w:rsidR="00C26449" w:rsidRDefault="00C26449" w:rsidP="00391102">
      <w:pPr>
        <w:rPr>
          <w:noProof/>
        </w:rPr>
      </w:pPr>
    </w:p>
    <w:p w14:paraId="2FF6ED9F" w14:textId="6BC634BE" w:rsidR="00C26449" w:rsidRDefault="00183E08" w:rsidP="00AE12E8">
      <w:pPr>
        <w:pStyle w:val="Heading1"/>
        <w:jc w:val="center"/>
        <w:rPr>
          <w:sz w:val="28"/>
          <w:szCs w:val="22"/>
        </w:rPr>
      </w:pPr>
      <w:r w:rsidRPr="00183E08">
        <w:rPr>
          <w:sz w:val="28"/>
          <w:szCs w:val="22"/>
        </w:rPr>
        <w:t>What’s new?</w:t>
      </w:r>
    </w:p>
    <w:p w14:paraId="3EF705DD" w14:textId="426972DD" w:rsidR="00183E08" w:rsidRDefault="004D1065" w:rsidP="00183E08">
      <w:r>
        <w:rPr>
          <w:noProof/>
        </w:rPr>
        <mc:AlternateContent>
          <mc:Choice Requires="wps">
            <w:drawing>
              <wp:anchor distT="0" distB="0" distL="114300" distR="114300" simplePos="0" relativeHeight="251676672" behindDoc="0" locked="0" layoutInCell="1" allowOverlap="1" wp14:anchorId="0F6490F3" wp14:editId="3CD11C85">
                <wp:simplePos x="0" y="0"/>
                <wp:positionH relativeFrom="column">
                  <wp:posOffset>4107171</wp:posOffset>
                </wp:positionH>
                <wp:positionV relativeFrom="paragraph">
                  <wp:posOffset>66922</wp:posOffset>
                </wp:positionV>
                <wp:extent cx="2552065" cy="525439"/>
                <wp:effectExtent l="0" t="0" r="19685" b="27305"/>
                <wp:wrapNone/>
                <wp:docPr id="1044078231" name="Text Box 10"/>
                <wp:cNvGraphicFramePr/>
                <a:graphic xmlns:a="http://schemas.openxmlformats.org/drawingml/2006/main">
                  <a:graphicData uri="http://schemas.microsoft.com/office/word/2010/wordprocessingShape">
                    <wps:wsp>
                      <wps:cNvSpPr txBox="1"/>
                      <wps:spPr>
                        <a:xfrm>
                          <a:off x="0" y="0"/>
                          <a:ext cx="2552065" cy="525439"/>
                        </a:xfrm>
                        <a:prstGeom prst="rect">
                          <a:avLst/>
                        </a:prstGeom>
                        <a:solidFill>
                          <a:schemeClr val="lt1"/>
                        </a:solidFill>
                        <a:ln w="6350">
                          <a:solidFill>
                            <a:prstClr val="black"/>
                          </a:solidFill>
                        </a:ln>
                      </wps:spPr>
                      <wps:txbx>
                        <w:txbxContent>
                          <w:p w14:paraId="50914210" w14:textId="6793620F" w:rsidR="00D36150" w:rsidRPr="00F90C66" w:rsidRDefault="00D36150" w:rsidP="005A7A1A">
                            <w:pPr>
                              <w:jc w:val="center"/>
                              <w:rPr>
                                <w:sz w:val="28"/>
                                <w:szCs w:val="28"/>
                              </w:rPr>
                            </w:pPr>
                            <w:r w:rsidRPr="00F90C66">
                              <w:rPr>
                                <w:sz w:val="28"/>
                                <w:szCs w:val="28"/>
                              </w:rPr>
                              <w:t>In the Spotlight…</w:t>
                            </w:r>
                            <w:r w:rsidR="005A7A1A">
                              <w:rPr>
                                <w:sz w:val="28"/>
                                <w:szCs w:val="28"/>
                              </w:rPr>
                              <w:t xml:space="preserve">Dr </w:t>
                            </w:r>
                            <w:r w:rsidRPr="00F90C66">
                              <w:rPr>
                                <w:sz w:val="28"/>
                                <w:szCs w:val="28"/>
                              </w:rPr>
                              <w:t>Chris Fellas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490F3" id="Text Box 10" o:spid="_x0000_s1031" type="#_x0000_t202" style="position:absolute;margin-left:323.4pt;margin-top:5.25pt;width:200.95pt;height:4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" fillcolor="white [3201]" strokeweight=".5pt">
                <v:textbox>
                  <w:txbxContent>
                    <w:p w14:paraId="50914210" w14:textId="6793620F" w:rsidR="00D36150" w:rsidRPr="00F90C66" w:rsidRDefault="00D36150" w:rsidP="005A7A1A">
                      <w:pPr>
                        <w:jc w:val="center"/>
                        <w:rPr>
                          <w:sz w:val="28"/>
                          <w:szCs w:val="28"/>
                        </w:rPr>
                      </w:pPr>
                      <w:r w:rsidRPr="00F90C66">
                        <w:rPr>
                          <w:sz w:val="28"/>
                          <w:szCs w:val="28"/>
                        </w:rPr>
                        <w:t>In the Spotlight…</w:t>
                      </w:r>
                      <w:r w:rsidR="005A7A1A">
                        <w:rPr>
                          <w:sz w:val="28"/>
                          <w:szCs w:val="28"/>
                        </w:rPr>
                        <w:t xml:space="preserve">Dr </w:t>
                      </w:r>
                      <w:r w:rsidRPr="00F90C66">
                        <w:rPr>
                          <w:sz w:val="28"/>
                          <w:szCs w:val="28"/>
                        </w:rPr>
                        <w:t>Chris Fellas</w:t>
                      </w:r>
                    </w:p>
                  </w:txbxContent>
                </v:textbox>
              </v:shape>
            </w:pict>
          </mc:Fallback>
        </mc:AlternateContent>
      </w:r>
    </w:p>
    <w:p w14:paraId="58695496" w14:textId="43D27B80" w:rsidR="00183E08" w:rsidRDefault="001A1B15" w:rsidP="00183E08">
      <w:r>
        <w:rPr>
          <w:noProof/>
        </w:rPr>
        <mc:AlternateContent>
          <mc:Choice Requires="wps">
            <w:drawing>
              <wp:anchor distT="0" distB="0" distL="114300" distR="114300" simplePos="0" relativeHeight="251673600" behindDoc="0" locked="0" layoutInCell="1" allowOverlap="1" wp14:anchorId="252C0C98" wp14:editId="75C12DB5">
                <wp:simplePos x="0" y="0"/>
                <wp:positionH relativeFrom="column">
                  <wp:posOffset>-11927</wp:posOffset>
                </wp:positionH>
                <wp:positionV relativeFrom="paragraph">
                  <wp:posOffset>185282</wp:posOffset>
                </wp:positionV>
                <wp:extent cx="3394710" cy="7498080"/>
                <wp:effectExtent l="0" t="0" r="15240" b="26670"/>
                <wp:wrapNone/>
                <wp:docPr id="1406176273" name="Rectangle 7"/>
                <wp:cNvGraphicFramePr/>
                <a:graphic xmlns:a="http://schemas.openxmlformats.org/drawingml/2006/main">
                  <a:graphicData uri="http://schemas.microsoft.com/office/word/2010/wordprocessingShape">
                    <wps:wsp>
                      <wps:cNvSpPr/>
                      <wps:spPr>
                        <a:xfrm>
                          <a:off x="0" y="0"/>
                          <a:ext cx="3394710" cy="74980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79A4FC7" w14:textId="77777777" w:rsidR="00CD004E" w:rsidRDefault="00CD004E" w:rsidP="00CD00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C0C98" id="Rectangle 7" o:spid="_x0000_s1032" style="position:absolute;margin-left:-.95pt;margin-top:14.6pt;width:267.3pt;height:59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" fillcolor="#e76a1d [3204]" strokecolor="#220f03 [484]" strokeweight="1pt">
                <v:textbox>
                  <w:txbxContent>
                    <w:p w14:paraId="079A4FC7" w14:textId="77777777" w:rsidR="00CD004E" w:rsidRDefault="00CD004E" w:rsidP="00CD004E">
                      <w:pPr>
                        <w:jc w:val="center"/>
                      </w:pPr>
                    </w:p>
                  </w:txbxContent>
                </v:textbox>
              </v:rect>
            </w:pict>
          </mc:Fallback>
        </mc:AlternateContent>
      </w:r>
      <w:r w:rsidR="00F90C66">
        <w:rPr>
          <w:noProof/>
        </w:rPr>
        <mc:AlternateContent>
          <mc:Choice Requires="wps">
            <w:drawing>
              <wp:anchor distT="0" distB="0" distL="114300" distR="114300" simplePos="0" relativeHeight="251675648" behindDoc="0" locked="0" layoutInCell="1" allowOverlap="1" wp14:anchorId="567A0D2F" wp14:editId="682D4AD3">
                <wp:simplePos x="0" y="0"/>
                <wp:positionH relativeFrom="column">
                  <wp:posOffset>345882</wp:posOffset>
                </wp:positionH>
                <wp:positionV relativeFrom="paragraph">
                  <wp:posOffset>10353</wp:posOffset>
                </wp:positionV>
                <wp:extent cx="1940118" cy="429260"/>
                <wp:effectExtent l="0" t="0" r="22225" b="27940"/>
                <wp:wrapNone/>
                <wp:docPr id="1063582820" name="Text Box 9"/>
                <wp:cNvGraphicFramePr/>
                <a:graphic xmlns:a="http://schemas.openxmlformats.org/drawingml/2006/main">
                  <a:graphicData uri="http://schemas.microsoft.com/office/word/2010/wordprocessingShape">
                    <wps:wsp>
                      <wps:cNvSpPr txBox="1"/>
                      <wps:spPr>
                        <a:xfrm>
                          <a:off x="0" y="0"/>
                          <a:ext cx="1940118" cy="429260"/>
                        </a:xfrm>
                        <a:prstGeom prst="rect">
                          <a:avLst/>
                        </a:prstGeom>
                        <a:solidFill>
                          <a:schemeClr val="lt1"/>
                        </a:solidFill>
                        <a:ln w="6350">
                          <a:solidFill>
                            <a:prstClr val="black"/>
                          </a:solidFill>
                        </a:ln>
                      </wps:spPr>
                      <wps:txbx>
                        <w:txbxContent>
                          <w:p w14:paraId="1757B445" w14:textId="2FCD0774" w:rsidR="004C4EA3" w:rsidRPr="00F90C66" w:rsidRDefault="004C4EA3" w:rsidP="006B57F9">
                            <w:pPr>
                              <w:jc w:val="center"/>
                              <w:rPr>
                                <w:sz w:val="28"/>
                                <w:szCs w:val="28"/>
                              </w:rPr>
                            </w:pPr>
                            <w:r w:rsidRPr="00F90C66">
                              <w:rPr>
                                <w:sz w:val="28"/>
                                <w:szCs w:val="28"/>
                              </w:rPr>
                              <w:t>Learn More 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A0D2F" id="Text Box 9" o:spid="_x0000_s1033" type="#_x0000_t202" style="position:absolute;margin-left:27.25pt;margin-top:.8pt;width:152.75pt;height:3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" fillcolor="white [3201]" strokeweight=".5pt">
                <v:textbox>
                  <w:txbxContent>
                    <w:p w14:paraId="1757B445" w14:textId="2FCD0774" w:rsidR="004C4EA3" w:rsidRPr="00F90C66" w:rsidRDefault="004C4EA3" w:rsidP="006B57F9">
                      <w:pPr>
                        <w:jc w:val="center"/>
                        <w:rPr>
                          <w:sz w:val="28"/>
                          <w:szCs w:val="28"/>
                        </w:rPr>
                      </w:pPr>
                      <w:r w:rsidRPr="00F90C66">
                        <w:rPr>
                          <w:sz w:val="28"/>
                          <w:szCs w:val="28"/>
                        </w:rPr>
                        <w:t>Learn More Online!</w:t>
                      </w:r>
                    </w:p>
                  </w:txbxContent>
                </v:textbox>
              </v:shape>
            </w:pict>
          </mc:Fallback>
        </mc:AlternateContent>
      </w:r>
    </w:p>
    <w:p w14:paraId="12935EB9" w14:textId="144FE15C" w:rsidR="00183E08" w:rsidRPr="00183E08" w:rsidRDefault="004D1065" w:rsidP="00183E08">
      <w:r>
        <w:rPr>
          <w:noProof/>
        </w:rPr>
        <mc:AlternateContent>
          <mc:Choice Requires="wps">
            <w:drawing>
              <wp:anchor distT="0" distB="0" distL="114300" distR="114300" simplePos="0" relativeHeight="251769856" behindDoc="0" locked="0" layoutInCell="1" allowOverlap="1" wp14:anchorId="79EC0E7A" wp14:editId="18B3D866">
                <wp:simplePos x="0" y="0"/>
                <wp:positionH relativeFrom="column">
                  <wp:posOffset>3725839</wp:posOffset>
                </wp:positionH>
                <wp:positionV relativeFrom="paragraph">
                  <wp:posOffset>93933</wp:posOffset>
                </wp:positionV>
                <wp:extent cx="3193415" cy="7246544"/>
                <wp:effectExtent l="0" t="0" r="26035" b="12065"/>
                <wp:wrapNone/>
                <wp:docPr id="1792484653" name="Text Box 35"/>
                <wp:cNvGraphicFramePr/>
                <a:graphic xmlns:a="http://schemas.openxmlformats.org/drawingml/2006/main">
                  <a:graphicData uri="http://schemas.microsoft.com/office/word/2010/wordprocessingShape">
                    <wps:wsp>
                      <wps:cNvSpPr txBox="1"/>
                      <wps:spPr>
                        <a:xfrm>
                          <a:off x="0" y="0"/>
                          <a:ext cx="3193415" cy="7246544"/>
                        </a:xfrm>
                        <a:prstGeom prst="rect">
                          <a:avLst/>
                        </a:prstGeom>
                        <a:solidFill>
                          <a:schemeClr val="lt1"/>
                        </a:solidFill>
                        <a:ln w="6350">
                          <a:solidFill>
                            <a:prstClr val="black"/>
                          </a:solidFill>
                        </a:ln>
                      </wps:spPr>
                      <wps:txbx>
                        <w:txbxContent>
                          <w:p w14:paraId="07FE7321" w14:textId="509B4BCE" w:rsidR="00A66CC6" w:rsidRDefault="00846743">
                            <w:r>
                              <w:t>Dr Chris Fellas, who sadly passed away on 18</w:t>
                            </w:r>
                            <w:r w:rsidRPr="00846743">
                              <w:rPr>
                                <w:vertAlign w:val="superscript"/>
                              </w:rPr>
                              <w:t>th</w:t>
                            </w:r>
                            <w:r>
                              <w:t xml:space="preserve"> February 2023 at the age of </w:t>
                            </w:r>
                            <w:r w:rsidR="005A7A1A">
                              <w:t xml:space="preserve">74, was Dr Sergis’ friend. Dr Fellas, </w:t>
                            </w:r>
                            <w:r w:rsidR="00715733">
                              <w:t xml:space="preserve">also known as Takis Fellas, was the founder, CEO and Managing Director of Hellenic TV, a digital TV channel broadcasting </w:t>
                            </w:r>
                            <w:r w:rsidR="009637F4">
                              <w:t xml:space="preserve">from studios in North London. </w:t>
                            </w:r>
                          </w:p>
                          <w:p w14:paraId="5C15BFFC" w14:textId="5188631B" w:rsidR="009637F4" w:rsidRDefault="009637F4">
                            <w:r>
                              <w:t xml:space="preserve">Dr Fellas, a Greek Cypriot, came to London at a young age with </w:t>
                            </w:r>
                            <w:r w:rsidR="00FE62FB">
                              <w:t>a scholarship from Northern Cyprus. He studied at Aston University</w:t>
                            </w:r>
                            <w:r w:rsidR="00392A96">
                              <w:t xml:space="preserve">, Birmingham, Surrey University and Manchester University. He obtained qualifications in BSc </w:t>
                            </w:r>
                            <w:r w:rsidR="008B55AD">
                              <w:t xml:space="preserve">in physics with Honours, MSc in </w:t>
                            </w:r>
                            <w:r w:rsidR="00E962E7">
                              <w:t xml:space="preserve">Nuclear Reactor Technology and a PhD in physics. </w:t>
                            </w:r>
                          </w:p>
                          <w:p w14:paraId="0442C02E" w14:textId="695EAA1A" w:rsidR="00E962E7" w:rsidRDefault="00E962E7">
                            <w:r>
                              <w:t xml:space="preserve">Dr Fellas designed the first Greek satellite </w:t>
                            </w:r>
                            <w:r w:rsidR="00311666">
                              <w:t xml:space="preserve">for Hellenic TV, which was launched in 1990. Speaking to </w:t>
                            </w:r>
                            <w:r w:rsidR="000279EC">
                              <w:t>Cyprus</w:t>
                            </w:r>
                            <w:r w:rsidR="00311666">
                              <w:t xml:space="preserve"> Mail before his death, Dr Fellas </w:t>
                            </w:r>
                            <w:r w:rsidR="003E15A7">
                              <w:t xml:space="preserve">recollected: “It was a momentous moment in the history of Greek and Cypriot communities in the UK…I never imagined </w:t>
                            </w:r>
                            <w:r w:rsidR="000279EC">
                              <w:t xml:space="preserve">I would be making history when I launched the satellite and founded Hellenic TV”. </w:t>
                            </w:r>
                          </w:p>
                          <w:p w14:paraId="60700CE4" w14:textId="42E3CBE4" w:rsidR="000279EC" w:rsidRDefault="00481B19">
                            <w:r>
                              <w:t xml:space="preserve">Dr Fellas attended Dr Sergis’ Academy and </w:t>
                            </w:r>
                            <w:r w:rsidR="00C57D52">
                              <w:t xml:space="preserve">invited Dr Sergis to give talks on Hellenic TV. Dr Fellas and his broadcaster interviewed Dr Sergis </w:t>
                            </w:r>
                            <w:r w:rsidR="00F0073F">
                              <w:t>on Hellenic TV on at least eight occasions, before</w:t>
                            </w:r>
                            <w:r w:rsidR="00F4671B">
                              <w:t>, during</w:t>
                            </w:r>
                            <w:r w:rsidR="00F0073F">
                              <w:t xml:space="preserve"> and after the outbreak o</w:t>
                            </w:r>
                            <w:r w:rsidR="00F4671B">
                              <w:t xml:space="preserve">f the coronavirus-19 pandemic, from 2019 to 2022. </w:t>
                            </w:r>
                            <w:r w:rsidR="004A1532">
                              <w:t xml:space="preserve">Dr Sergis was asked to explain </w:t>
                            </w:r>
                            <w:r w:rsidR="0032662D">
                              <w:t xml:space="preserve">the general mechanisms of how </w:t>
                            </w:r>
                            <w:r w:rsidR="00622F4A">
                              <w:t xml:space="preserve">viruses transmit </w:t>
                            </w:r>
                            <w:r w:rsidR="00A65F0E">
                              <w:t>infections and</w:t>
                            </w:r>
                            <w:proofErr w:type="gramStart"/>
                            <w:r w:rsidR="00FA25FE">
                              <w:t xml:space="preserve">, </w:t>
                            </w:r>
                            <w:r w:rsidR="00A65F0E">
                              <w:t xml:space="preserve">in particular, </w:t>
                            </w:r>
                            <w:r w:rsidR="00DB643F">
                              <w:t>the</w:t>
                            </w:r>
                            <w:proofErr w:type="gramEnd"/>
                            <w:r w:rsidR="00DB643F">
                              <w:t xml:space="preserve"> origins and spread </w:t>
                            </w:r>
                            <w:r w:rsidR="00A426D0">
                              <w:t xml:space="preserve">of the COVID-19 virus and how the general public can help </w:t>
                            </w:r>
                            <w:r w:rsidR="00D51C02">
                              <w:t xml:space="preserve">to minimise </w:t>
                            </w:r>
                            <w:r w:rsidR="00A05938">
                              <w:t xml:space="preserve">and prevent infection of this deadly virus. </w:t>
                            </w:r>
                          </w:p>
                          <w:p w14:paraId="78221D97" w14:textId="7683C7FB" w:rsidR="004347DE" w:rsidRDefault="004347DE">
                            <w:r>
                              <w:t xml:space="preserve">Dr Sergis is deeply saddened by the loss of Dr Fellas </w:t>
                            </w:r>
                            <w:r w:rsidR="00284856">
                              <w:t xml:space="preserve">and passes his deepest and heartfelt condolences to his family. </w:t>
                            </w:r>
                          </w:p>
                          <w:p w14:paraId="27E51C02" w14:textId="17C7CF3C" w:rsidR="00D60A74" w:rsidRDefault="00D60A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EC0E7A" id="Text Box 35" o:spid="_x0000_s1034" type="#_x0000_t202" style="position:absolute;margin-left:293.35pt;margin-top:7.4pt;width:251.45pt;height:570.6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" fillcolor="white [3201]" strokeweight=".5pt">
                <v:textbox>
                  <w:txbxContent>
                    <w:p w14:paraId="07FE7321" w14:textId="509B4BCE" w:rsidR="00A66CC6" w:rsidRDefault="00846743">
                      <w:r>
                        <w:t>Dr Chris Fellas, who sadly passed away on 18</w:t>
                      </w:r>
                      <w:r w:rsidRPr="00846743">
                        <w:rPr>
                          <w:vertAlign w:val="superscript"/>
                        </w:rPr>
                        <w:t>th</w:t>
                      </w:r>
                      <w:r>
                        <w:t xml:space="preserve"> February 2023 at the age of </w:t>
                      </w:r>
                      <w:r w:rsidR="005A7A1A">
                        <w:t xml:space="preserve">74, was Dr Sergis’ friend. Dr Fellas, </w:t>
                      </w:r>
                      <w:r w:rsidR="00715733">
                        <w:t xml:space="preserve">also known as Takis Fellas, was the founder, CEO and Managing Director of Hellenic TV, a digital TV channel broadcasting </w:t>
                      </w:r>
                      <w:r w:rsidR="009637F4">
                        <w:t xml:space="preserve">from studios in North London. </w:t>
                      </w:r>
                    </w:p>
                    <w:p w14:paraId="5C15BFFC" w14:textId="5188631B" w:rsidR="009637F4" w:rsidRDefault="009637F4">
                      <w:r>
                        <w:t xml:space="preserve">Dr Fellas, a Greek Cypriot, came to London at a young age with </w:t>
                      </w:r>
                      <w:r w:rsidR="00FE62FB">
                        <w:t>a scholarship from Northern Cyprus. He studied at Aston University</w:t>
                      </w:r>
                      <w:r w:rsidR="00392A96">
                        <w:t xml:space="preserve">, Birmingham, Surrey University and Manchester University. He obtained qualifications in BSc </w:t>
                      </w:r>
                      <w:r w:rsidR="008B55AD">
                        <w:t xml:space="preserve">in physics with Honours, MSc in </w:t>
                      </w:r>
                      <w:r w:rsidR="00E962E7">
                        <w:t xml:space="preserve">Nuclear Reactor Technology and a PhD in physics. </w:t>
                      </w:r>
                    </w:p>
                    <w:p w14:paraId="0442C02E" w14:textId="695EAA1A" w:rsidR="00E962E7" w:rsidRDefault="00E962E7">
                      <w:r>
                        <w:t xml:space="preserve">Dr Fellas designed the first Greek satellite </w:t>
                      </w:r>
                      <w:r w:rsidR="00311666">
                        <w:t xml:space="preserve">for Hellenic TV, which was launched in 1990. Speaking to </w:t>
                      </w:r>
                      <w:r w:rsidR="000279EC">
                        <w:t>Cyprus</w:t>
                      </w:r>
                      <w:r w:rsidR="00311666">
                        <w:t xml:space="preserve"> Mail before his death, Dr Fellas </w:t>
                      </w:r>
                      <w:r w:rsidR="003E15A7">
                        <w:t xml:space="preserve">recollected: “It was a momentous moment in the history of Greek and Cypriot communities in the UK…I never imagined </w:t>
                      </w:r>
                      <w:r w:rsidR="000279EC">
                        <w:t xml:space="preserve">I would be making history when I launched the satellite and founded Hellenic TV”. </w:t>
                      </w:r>
                    </w:p>
                    <w:p w14:paraId="60700CE4" w14:textId="42E3CBE4" w:rsidR="000279EC" w:rsidRDefault="00481B19">
                      <w:r>
                        <w:t xml:space="preserve">Dr Fellas attended Dr Sergis’ Academy and </w:t>
                      </w:r>
                      <w:r w:rsidR="00C57D52">
                        <w:t xml:space="preserve">invited Dr Sergis to give talks on Hellenic TV. Dr Fellas and his broadcaster interviewed Dr Sergis </w:t>
                      </w:r>
                      <w:r w:rsidR="00F0073F">
                        <w:t>on Hellenic TV on at least eight occasions, before</w:t>
                      </w:r>
                      <w:r w:rsidR="00F4671B">
                        <w:t>, during</w:t>
                      </w:r>
                      <w:r w:rsidR="00F0073F">
                        <w:t xml:space="preserve"> and after the outbreak o</w:t>
                      </w:r>
                      <w:r w:rsidR="00F4671B">
                        <w:t xml:space="preserve">f the coronavirus-19 pandemic, from 2019 to 2022. </w:t>
                      </w:r>
                      <w:r w:rsidR="004A1532">
                        <w:t xml:space="preserve">Dr Sergis was asked to explain </w:t>
                      </w:r>
                      <w:r w:rsidR="0032662D">
                        <w:t xml:space="preserve">the general mechanisms of how </w:t>
                      </w:r>
                      <w:r w:rsidR="00622F4A">
                        <w:t xml:space="preserve">viruses transmit </w:t>
                      </w:r>
                      <w:r w:rsidR="00A65F0E">
                        <w:t>infections and</w:t>
                      </w:r>
                      <w:proofErr w:type="gramStart"/>
                      <w:r w:rsidR="00FA25FE">
                        <w:t xml:space="preserve">, </w:t>
                      </w:r>
                      <w:r w:rsidR="00A65F0E">
                        <w:t xml:space="preserve">in particular, </w:t>
                      </w:r>
                      <w:r w:rsidR="00DB643F">
                        <w:t>the</w:t>
                      </w:r>
                      <w:proofErr w:type="gramEnd"/>
                      <w:r w:rsidR="00DB643F">
                        <w:t xml:space="preserve"> origins and spread </w:t>
                      </w:r>
                      <w:r w:rsidR="00A426D0">
                        <w:t xml:space="preserve">of the COVID-19 virus and how the general public can help </w:t>
                      </w:r>
                      <w:r w:rsidR="00D51C02">
                        <w:t xml:space="preserve">to minimise </w:t>
                      </w:r>
                      <w:r w:rsidR="00A05938">
                        <w:t xml:space="preserve">and prevent infection of this deadly virus. </w:t>
                      </w:r>
                    </w:p>
                    <w:p w14:paraId="78221D97" w14:textId="7683C7FB" w:rsidR="004347DE" w:rsidRDefault="004347DE">
                      <w:r>
                        <w:t xml:space="preserve">Dr Sergis is deeply saddened by the loss of Dr Fellas </w:t>
                      </w:r>
                      <w:r w:rsidR="00284856">
                        <w:t xml:space="preserve">and passes his deepest and heartfelt condolences to his family. </w:t>
                      </w:r>
                    </w:p>
                    <w:p w14:paraId="27E51C02" w14:textId="17C7CF3C" w:rsidR="00D60A74" w:rsidRDefault="00D60A74"/>
                  </w:txbxContent>
                </v:textbox>
              </v:shape>
            </w:pict>
          </mc:Fallback>
        </mc:AlternateContent>
      </w:r>
      <w:r w:rsidR="00F74E0B">
        <w:rPr>
          <w:noProof/>
        </w:rPr>
        <mc:AlternateContent>
          <mc:Choice Requires="wps">
            <w:drawing>
              <wp:anchor distT="0" distB="0" distL="114300" distR="114300" simplePos="0" relativeHeight="251674624" behindDoc="0" locked="0" layoutInCell="1" allowOverlap="1" wp14:anchorId="50FB9FDB" wp14:editId="4BC0C766">
                <wp:simplePos x="0" y="0"/>
                <wp:positionH relativeFrom="column">
                  <wp:posOffset>75537</wp:posOffset>
                </wp:positionH>
                <wp:positionV relativeFrom="paragraph">
                  <wp:posOffset>291410</wp:posOffset>
                </wp:positionV>
                <wp:extent cx="3188473" cy="3395207"/>
                <wp:effectExtent l="0" t="0" r="12065" b="15240"/>
                <wp:wrapNone/>
                <wp:docPr id="1926889863" name="Text Box 8"/>
                <wp:cNvGraphicFramePr/>
                <a:graphic xmlns:a="http://schemas.openxmlformats.org/drawingml/2006/main">
                  <a:graphicData uri="http://schemas.microsoft.com/office/word/2010/wordprocessingShape">
                    <wps:wsp>
                      <wps:cNvSpPr txBox="1"/>
                      <wps:spPr>
                        <a:xfrm>
                          <a:off x="0" y="0"/>
                          <a:ext cx="3188473" cy="3395207"/>
                        </a:xfrm>
                        <a:prstGeom prst="rect">
                          <a:avLst/>
                        </a:prstGeom>
                        <a:solidFill>
                          <a:schemeClr val="lt1"/>
                        </a:solidFill>
                        <a:ln w="6350">
                          <a:solidFill>
                            <a:prstClr val="black"/>
                          </a:solidFill>
                        </a:ln>
                      </wps:spPr>
                      <wps:txbx>
                        <w:txbxContent>
                          <w:p w14:paraId="57AC0697" w14:textId="407F1C46" w:rsidR="00B956C9" w:rsidRPr="00760CFE" w:rsidRDefault="002F1CE9">
                            <w:pPr>
                              <w:rPr>
                                <w:sz w:val="24"/>
                                <w:szCs w:val="24"/>
                              </w:rPr>
                            </w:pPr>
                            <w:r w:rsidRPr="00760CFE">
                              <w:rPr>
                                <w:sz w:val="24"/>
                                <w:szCs w:val="24"/>
                              </w:rPr>
                              <w:t xml:space="preserve">Our social media channels are just brimming with inspirational </w:t>
                            </w:r>
                            <w:r w:rsidR="00CA6387" w:rsidRPr="00760CFE">
                              <w:rPr>
                                <w:sz w:val="24"/>
                                <w:szCs w:val="24"/>
                              </w:rPr>
                              <w:t xml:space="preserve">facts and useful videos! Our YouTube </w:t>
                            </w:r>
                            <w:r w:rsidR="00760CFE">
                              <w:rPr>
                                <w:sz w:val="24"/>
                                <w:szCs w:val="24"/>
                              </w:rPr>
                              <w:t xml:space="preserve">and Tik Tok </w:t>
                            </w:r>
                            <w:r w:rsidR="00CA6387" w:rsidRPr="00760CFE">
                              <w:rPr>
                                <w:sz w:val="24"/>
                                <w:szCs w:val="24"/>
                              </w:rPr>
                              <w:t>channel</w:t>
                            </w:r>
                            <w:r w:rsidR="00760CFE">
                              <w:rPr>
                                <w:sz w:val="24"/>
                                <w:szCs w:val="24"/>
                              </w:rPr>
                              <w:t>s are</w:t>
                            </w:r>
                            <w:r w:rsidR="00CA6387" w:rsidRPr="00760CFE">
                              <w:rPr>
                                <w:sz w:val="24"/>
                                <w:szCs w:val="24"/>
                              </w:rPr>
                              <w:t xml:space="preserve"> regularly updated with educational videos</w:t>
                            </w:r>
                            <w:r w:rsidR="00F06C96" w:rsidRPr="00760CFE">
                              <w:rPr>
                                <w:sz w:val="24"/>
                                <w:szCs w:val="24"/>
                              </w:rPr>
                              <w:t xml:space="preserve"> on various topic</w:t>
                            </w:r>
                            <w:r w:rsidR="007264F1" w:rsidRPr="00760CFE">
                              <w:rPr>
                                <w:sz w:val="24"/>
                                <w:szCs w:val="24"/>
                              </w:rPr>
                              <w:t>s</w:t>
                            </w:r>
                            <w:r w:rsidR="003D2B41">
                              <w:rPr>
                                <w:sz w:val="24"/>
                                <w:szCs w:val="24"/>
                              </w:rPr>
                              <w:t xml:space="preserve"> including</w:t>
                            </w:r>
                            <w:r w:rsidR="00312AD6" w:rsidRPr="00760CFE">
                              <w:rPr>
                                <w:sz w:val="24"/>
                                <w:szCs w:val="24"/>
                              </w:rPr>
                              <w:t xml:space="preserve"> </w:t>
                            </w:r>
                            <w:r w:rsidR="007264F1" w:rsidRPr="00760CFE">
                              <w:rPr>
                                <w:sz w:val="24"/>
                                <w:szCs w:val="24"/>
                              </w:rPr>
                              <w:t>challenging</w:t>
                            </w:r>
                            <w:r w:rsidR="00312AD6" w:rsidRPr="00760CFE">
                              <w:rPr>
                                <w:sz w:val="24"/>
                                <w:szCs w:val="24"/>
                              </w:rPr>
                              <w:t xml:space="preserve"> mathematics</w:t>
                            </w:r>
                            <w:r w:rsidR="00151970" w:rsidRPr="00760CFE">
                              <w:rPr>
                                <w:sz w:val="24"/>
                                <w:szCs w:val="24"/>
                              </w:rPr>
                              <w:t xml:space="preserve"> past</w:t>
                            </w:r>
                            <w:r w:rsidR="007264F1" w:rsidRPr="00760CFE">
                              <w:rPr>
                                <w:sz w:val="24"/>
                                <w:szCs w:val="24"/>
                              </w:rPr>
                              <w:t xml:space="preserve"> exam</w:t>
                            </w:r>
                            <w:r w:rsidR="00312AD6" w:rsidRPr="00760CFE">
                              <w:rPr>
                                <w:sz w:val="24"/>
                                <w:szCs w:val="24"/>
                              </w:rPr>
                              <w:t>ination</w:t>
                            </w:r>
                            <w:r w:rsidR="007264F1" w:rsidRPr="00760CFE">
                              <w:rPr>
                                <w:sz w:val="24"/>
                                <w:szCs w:val="24"/>
                              </w:rPr>
                              <w:t xml:space="preserve"> questions</w:t>
                            </w:r>
                            <w:r w:rsidR="00151970" w:rsidRPr="00760CFE">
                              <w:rPr>
                                <w:sz w:val="24"/>
                                <w:szCs w:val="24"/>
                              </w:rPr>
                              <w:t xml:space="preserve">. Feel free to comment any topics or questions you would like covered! </w:t>
                            </w:r>
                            <w:r w:rsidR="00ED54CE" w:rsidRPr="00760CFE">
                              <w:rPr>
                                <w:sz w:val="24"/>
                                <w:szCs w:val="24"/>
                              </w:rPr>
                              <w:t xml:space="preserve">Don’t forget that parents can also keep up to date with any closures on our Facebook and Instagram pages. </w:t>
                            </w:r>
                            <w:r w:rsidR="00495B8F">
                              <w:rPr>
                                <w:sz w:val="24"/>
                                <w:szCs w:val="24"/>
                              </w:rPr>
                              <w:t xml:space="preserve">We also regularly </w:t>
                            </w:r>
                            <w:r w:rsidR="00C90200">
                              <w:rPr>
                                <w:sz w:val="24"/>
                                <w:szCs w:val="24"/>
                              </w:rPr>
                              <w:t xml:space="preserve">post </w:t>
                            </w:r>
                            <w:r w:rsidR="00495B8F">
                              <w:rPr>
                                <w:sz w:val="24"/>
                                <w:szCs w:val="24"/>
                              </w:rPr>
                              <w:t xml:space="preserve">blogs on </w:t>
                            </w:r>
                            <w:r w:rsidR="00F70E7C">
                              <w:rPr>
                                <w:sz w:val="24"/>
                                <w:szCs w:val="24"/>
                              </w:rPr>
                              <w:t xml:space="preserve">our website on </w:t>
                            </w:r>
                            <w:r w:rsidR="00495B8F">
                              <w:rPr>
                                <w:sz w:val="24"/>
                                <w:szCs w:val="24"/>
                              </w:rPr>
                              <w:t xml:space="preserve">various inspirational figures and topics </w:t>
                            </w:r>
                            <w:r w:rsidR="00C90200">
                              <w:rPr>
                                <w:sz w:val="24"/>
                                <w:szCs w:val="24"/>
                              </w:rPr>
                              <w:t xml:space="preserve">relating to learning and education. </w:t>
                            </w:r>
                            <w:r w:rsidR="00116A41">
                              <w:rPr>
                                <w:sz w:val="24"/>
                                <w:szCs w:val="24"/>
                              </w:rPr>
                              <w:t xml:space="preserve">Visit our website </w:t>
                            </w:r>
                            <w:hyperlink r:id="rId24" w:history="1">
                              <w:r w:rsidR="00116A41" w:rsidRPr="00F85377">
                                <w:rPr>
                                  <w:rStyle w:val="Hyperlink"/>
                                  <w:sz w:val="24"/>
                                  <w:szCs w:val="24"/>
                                </w:rPr>
                                <w:t>www.dsacademy.co.uk</w:t>
                              </w:r>
                            </w:hyperlink>
                            <w:r w:rsidR="00116A41">
                              <w:rPr>
                                <w:sz w:val="24"/>
                                <w:szCs w:val="24"/>
                              </w:rPr>
                              <w:t xml:space="preserve"> to start reading!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B9FDB" id="Text Box 8" o:spid="_x0000_s1035" type="#_x0000_t202" style="position:absolute;margin-left:5.95pt;margin-top:22.95pt;width:251.05pt;height:26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" fillcolor="white [3201]" strokeweight=".5pt">
                <v:textbox>
                  <w:txbxContent>
                    <w:p w14:paraId="57AC0697" w14:textId="407F1C46" w:rsidR="00B956C9" w:rsidRPr="00760CFE" w:rsidRDefault="002F1CE9">
                      <w:pPr>
                        <w:rPr>
                          <w:sz w:val="24"/>
                          <w:szCs w:val="24"/>
                        </w:rPr>
                      </w:pPr>
                      <w:r w:rsidRPr="00760CFE">
                        <w:rPr>
                          <w:sz w:val="24"/>
                          <w:szCs w:val="24"/>
                        </w:rPr>
                        <w:t xml:space="preserve">Our social media channels are just brimming with inspirational </w:t>
                      </w:r>
                      <w:r w:rsidR="00CA6387" w:rsidRPr="00760CFE">
                        <w:rPr>
                          <w:sz w:val="24"/>
                          <w:szCs w:val="24"/>
                        </w:rPr>
                        <w:t xml:space="preserve">facts and useful videos! Our YouTube </w:t>
                      </w:r>
                      <w:r w:rsidR="00760CFE">
                        <w:rPr>
                          <w:sz w:val="24"/>
                          <w:szCs w:val="24"/>
                        </w:rPr>
                        <w:t xml:space="preserve">and Tik Tok </w:t>
                      </w:r>
                      <w:r w:rsidR="00CA6387" w:rsidRPr="00760CFE">
                        <w:rPr>
                          <w:sz w:val="24"/>
                          <w:szCs w:val="24"/>
                        </w:rPr>
                        <w:t>channel</w:t>
                      </w:r>
                      <w:r w:rsidR="00760CFE">
                        <w:rPr>
                          <w:sz w:val="24"/>
                          <w:szCs w:val="24"/>
                        </w:rPr>
                        <w:t>s are</w:t>
                      </w:r>
                      <w:r w:rsidR="00CA6387" w:rsidRPr="00760CFE">
                        <w:rPr>
                          <w:sz w:val="24"/>
                          <w:szCs w:val="24"/>
                        </w:rPr>
                        <w:t xml:space="preserve"> regularly updated with educational videos</w:t>
                      </w:r>
                      <w:r w:rsidR="00F06C96" w:rsidRPr="00760CFE">
                        <w:rPr>
                          <w:sz w:val="24"/>
                          <w:szCs w:val="24"/>
                        </w:rPr>
                        <w:t xml:space="preserve"> on various topic</w:t>
                      </w:r>
                      <w:r w:rsidR="007264F1" w:rsidRPr="00760CFE">
                        <w:rPr>
                          <w:sz w:val="24"/>
                          <w:szCs w:val="24"/>
                        </w:rPr>
                        <w:t>s</w:t>
                      </w:r>
                      <w:r w:rsidR="003D2B41">
                        <w:rPr>
                          <w:sz w:val="24"/>
                          <w:szCs w:val="24"/>
                        </w:rPr>
                        <w:t xml:space="preserve"> including</w:t>
                      </w:r>
                      <w:r w:rsidR="00312AD6" w:rsidRPr="00760CFE">
                        <w:rPr>
                          <w:sz w:val="24"/>
                          <w:szCs w:val="24"/>
                        </w:rPr>
                        <w:t xml:space="preserve"> </w:t>
                      </w:r>
                      <w:r w:rsidR="007264F1" w:rsidRPr="00760CFE">
                        <w:rPr>
                          <w:sz w:val="24"/>
                          <w:szCs w:val="24"/>
                        </w:rPr>
                        <w:t>challenging</w:t>
                      </w:r>
                      <w:r w:rsidR="00312AD6" w:rsidRPr="00760CFE">
                        <w:rPr>
                          <w:sz w:val="24"/>
                          <w:szCs w:val="24"/>
                        </w:rPr>
                        <w:t xml:space="preserve"> mathematics</w:t>
                      </w:r>
                      <w:r w:rsidR="00151970" w:rsidRPr="00760CFE">
                        <w:rPr>
                          <w:sz w:val="24"/>
                          <w:szCs w:val="24"/>
                        </w:rPr>
                        <w:t xml:space="preserve"> past</w:t>
                      </w:r>
                      <w:r w:rsidR="007264F1" w:rsidRPr="00760CFE">
                        <w:rPr>
                          <w:sz w:val="24"/>
                          <w:szCs w:val="24"/>
                        </w:rPr>
                        <w:t xml:space="preserve"> exam</w:t>
                      </w:r>
                      <w:r w:rsidR="00312AD6" w:rsidRPr="00760CFE">
                        <w:rPr>
                          <w:sz w:val="24"/>
                          <w:szCs w:val="24"/>
                        </w:rPr>
                        <w:t>ination</w:t>
                      </w:r>
                      <w:r w:rsidR="007264F1" w:rsidRPr="00760CFE">
                        <w:rPr>
                          <w:sz w:val="24"/>
                          <w:szCs w:val="24"/>
                        </w:rPr>
                        <w:t xml:space="preserve"> questions</w:t>
                      </w:r>
                      <w:r w:rsidR="00151970" w:rsidRPr="00760CFE">
                        <w:rPr>
                          <w:sz w:val="24"/>
                          <w:szCs w:val="24"/>
                        </w:rPr>
                        <w:t xml:space="preserve">. Feel free to comment any topics or questions you would like covered! </w:t>
                      </w:r>
                      <w:r w:rsidR="00ED54CE" w:rsidRPr="00760CFE">
                        <w:rPr>
                          <w:sz w:val="24"/>
                          <w:szCs w:val="24"/>
                        </w:rPr>
                        <w:t xml:space="preserve">Don’t forget that parents can also keep up to date with any closures on our Facebook and Instagram pages. </w:t>
                      </w:r>
                      <w:r w:rsidR="00495B8F">
                        <w:rPr>
                          <w:sz w:val="24"/>
                          <w:szCs w:val="24"/>
                        </w:rPr>
                        <w:t xml:space="preserve">We also regularly </w:t>
                      </w:r>
                      <w:r w:rsidR="00C90200">
                        <w:rPr>
                          <w:sz w:val="24"/>
                          <w:szCs w:val="24"/>
                        </w:rPr>
                        <w:t xml:space="preserve">post </w:t>
                      </w:r>
                      <w:r w:rsidR="00495B8F">
                        <w:rPr>
                          <w:sz w:val="24"/>
                          <w:szCs w:val="24"/>
                        </w:rPr>
                        <w:t xml:space="preserve">blogs on </w:t>
                      </w:r>
                      <w:r w:rsidR="00F70E7C">
                        <w:rPr>
                          <w:sz w:val="24"/>
                          <w:szCs w:val="24"/>
                        </w:rPr>
                        <w:t xml:space="preserve">our website on </w:t>
                      </w:r>
                      <w:r w:rsidR="00495B8F">
                        <w:rPr>
                          <w:sz w:val="24"/>
                          <w:szCs w:val="24"/>
                        </w:rPr>
                        <w:t xml:space="preserve">various inspirational figures and topics </w:t>
                      </w:r>
                      <w:r w:rsidR="00C90200">
                        <w:rPr>
                          <w:sz w:val="24"/>
                          <w:szCs w:val="24"/>
                        </w:rPr>
                        <w:t xml:space="preserve">relating to learning and education. </w:t>
                      </w:r>
                      <w:r w:rsidR="00116A41">
                        <w:rPr>
                          <w:sz w:val="24"/>
                          <w:szCs w:val="24"/>
                        </w:rPr>
                        <w:t xml:space="preserve">Visit our website </w:t>
                      </w:r>
                      <w:hyperlink r:id="rId25" w:history="1">
                        <w:r w:rsidR="00116A41" w:rsidRPr="00F85377">
                          <w:rPr>
                            <w:rStyle w:val="Hyperlink"/>
                            <w:sz w:val="24"/>
                            <w:szCs w:val="24"/>
                          </w:rPr>
                          <w:t>www.dsacademy.co.uk</w:t>
                        </w:r>
                      </w:hyperlink>
                      <w:r w:rsidR="00116A41">
                        <w:rPr>
                          <w:sz w:val="24"/>
                          <w:szCs w:val="24"/>
                        </w:rPr>
                        <w:t xml:space="preserve"> to start reading! </w:t>
                      </w:r>
                    </w:p>
                  </w:txbxContent>
                </v:textbox>
              </v:shape>
            </w:pict>
          </mc:Fallback>
        </mc:AlternateContent>
      </w:r>
    </w:p>
    <w:p w14:paraId="5F29E205" w14:textId="3241A4F8" w:rsidR="00826F9D" w:rsidRPr="00826F9D" w:rsidRDefault="00AE7D57" w:rsidP="00826F9D">
      <w:r>
        <w:rPr>
          <w:noProof/>
        </w:rPr>
        <w:drawing>
          <wp:anchor distT="0" distB="0" distL="114300" distR="114300" simplePos="0" relativeHeight="251680768" behindDoc="1" locked="0" layoutInCell="1" allowOverlap="1" wp14:anchorId="65AD7B1A" wp14:editId="66D6D47E">
            <wp:simplePos x="0" y="0"/>
            <wp:positionH relativeFrom="column">
              <wp:posOffset>2372691</wp:posOffset>
            </wp:positionH>
            <wp:positionV relativeFrom="paragraph">
              <wp:posOffset>4660514</wp:posOffset>
            </wp:positionV>
            <wp:extent cx="1036320" cy="1073150"/>
            <wp:effectExtent l="0" t="0" r="0" b="0"/>
            <wp:wrapTight wrapText="bothSides">
              <wp:wrapPolygon edited="0">
                <wp:start x="2779" y="0"/>
                <wp:lineTo x="794" y="5368"/>
                <wp:lineTo x="397" y="7285"/>
                <wp:lineTo x="794" y="9586"/>
                <wp:lineTo x="5162" y="12653"/>
                <wp:lineTo x="3176" y="16871"/>
                <wp:lineTo x="3176" y="19172"/>
                <wp:lineTo x="7544" y="20705"/>
                <wp:lineTo x="14294" y="20705"/>
                <wp:lineTo x="17868" y="18788"/>
                <wp:lineTo x="20647" y="14187"/>
                <wp:lineTo x="21044" y="11503"/>
                <wp:lineTo x="21044" y="9202"/>
                <wp:lineTo x="19456" y="6518"/>
                <wp:lineTo x="19853" y="3834"/>
                <wp:lineTo x="12706" y="767"/>
                <wp:lineTo x="5559" y="0"/>
                <wp:lineTo x="2779" y="0"/>
              </wp:wrapPolygon>
            </wp:wrapTight>
            <wp:docPr id="1051045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BEBA8EAE-BF5A-486C-A8C5-ECC9F3942E4B}">
                          <a14:imgProps xmlns:a14="http://schemas.microsoft.com/office/drawing/2010/main">
                            <a14:imgLayer r:embed="rId27">
                              <a14:imgEffect>
                                <a14:backgroundRemoval t="6101" b="89788" l="4396" r="98901">
                                  <a14:foregroundMark x1="20604" y1="82228" x2="48214" y2="89257"/>
                                  <a14:foregroundMark x1="48214" y1="89257" x2="68269" y2="86870"/>
                                  <a14:foregroundMark x1="68269" y1="86870" x2="84615" y2="79310"/>
                                  <a14:foregroundMark x1="22253" y1="80902" x2="55082" y2="86737"/>
                                  <a14:foregroundMark x1="26511" y1="85676" x2="41621" y2="89920"/>
                                  <a14:foregroundMark x1="56456" y1="35411" x2="56456" y2="31432"/>
                                  <a14:foregroundMark x1="44918" y1="28249" x2="41621" y2="25199"/>
                                  <a14:foregroundMark x1="41621" y1="24668" x2="41621" y2="24668"/>
                                  <a14:foregroundMark x1="43544" y1="22546" x2="47665" y2="20955"/>
                                  <a14:foregroundMark x1="28521" y1="6377" x2="28709" y2="6366"/>
                                  <a14:foregroundMark x1="26921" y1="6472" x2="28147" y2="6399"/>
                                  <a14:foregroundMark x1="19780" y1="6897" x2="26578" y2="6492"/>
                                  <a14:foregroundMark x1="15934" y1="37003" x2="4396" y2="35146"/>
                                  <a14:foregroundMark x1="89560" y1="46817" x2="98901" y2="47082"/>
                                  <a14:backgroundMark x1="27885" y1="8223" x2="28159" y2="6366"/>
                                  <a14:backgroundMark x1="27060" y1="7958" x2="27060" y2="6897"/>
                                  <a14:backgroundMark x1="26786" y1="7162" x2="26236" y2="557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36320" cy="10731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4EC04E5F" wp14:editId="5A4D0A39">
                <wp:simplePos x="0" y="0"/>
                <wp:positionH relativeFrom="column">
                  <wp:posOffset>90999</wp:posOffset>
                </wp:positionH>
                <wp:positionV relativeFrom="paragraph">
                  <wp:posOffset>4958274</wp:posOffset>
                </wp:positionV>
                <wp:extent cx="1884459" cy="532572"/>
                <wp:effectExtent l="0" t="0" r="20955" b="20320"/>
                <wp:wrapNone/>
                <wp:docPr id="1312586899" name="Text Box 12"/>
                <wp:cNvGraphicFramePr/>
                <a:graphic xmlns:a="http://schemas.openxmlformats.org/drawingml/2006/main">
                  <a:graphicData uri="http://schemas.microsoft.com/office/word/2010/wordprocessingShape">
                    <wps:wsp>
                      <wps:cNvSpPr txBox="1"/>
                      <wps:spPr>
                        <a:xfrm>
                          <a:off x="0" y="0"/>
                          <a:ext cx="1884459" cy="532572"/>
                        </a:xfrm>
                        <a:prstGeom prst="rect">
                          <a:avLst/>
                        </a:prstGeom>
                        <a:solidFill>
                          <a:schemeClr val="lt1"/>
                        </a:solidFill>
                        <a:ln w="6350">
                          <a:solidFill>
                            <a:prstClr val="black"/>
                          </a:solidFill>
                        </a:ln>
                      </wps:spPr>
                      <wps:txbx>
                        <w:txbxContent>
                          <w:p w14:paraId="1CF49D1D" w14:textId="1B52BDE9" w:rsidR="00013BB5" w:rsidRPr="00A81604" w:rsidRDefault="00A81604" w:rsidP="00A81604">
                            <w:pPr>
                              <w:jc w:val="center"/>
                              <w:rPr>
                                <w:sz w:val="24"/>
                                <w:szCs w:val="24"/>
                              </w:rPr>
                            </w:pPr>
                            <w:r>
                              <w:rPr>
                                <w:sz w:val="24"/>
                                <w:szCs w:val="24"/>
                              </w:rPr>
                              <w:t xml:space="preserve">New Teachers at the Academy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04E5F" id="Text Box 12" o:spid="_x0000_s1036" type="#_x0000_t202" style="position:absolute;margin-left:7.15pt;margin-top:390.4pt;width:148.4pt;height:4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" fillcolor="white [3201]" strokeweight=".5pt">
                <v:textbox>
                  <w:txbxContent>
                    <w:p w14:paraId="1CF49D1D" w14:textId="1B52BDE9" w:rsidR="00013BB5" w:rsidRPr="00A81604" w:rsidRDefault="00A81604" w:rsidP="00A81604">
                      <w:pPr>
                        <w:jc w:val="center"/>
                        <w:rPr>
                          <w:sz w:val="24"/>
                          <w:szCs w:val="24"/>
                        </w:rPr>
                      </w:pPr>
                      <w:r>
                        <w:rPr>
                          <w:sz w:val="24"/>
                          <w:szCs w:val="24"/>
                        </w:rPr>
                        <w:t xml:space="preserve">New Teachers at the Academy </w:t>
                      </w:r>
                    </w:p>
                  </w:txbxContent>
                </v:textbox>
              </v:shape>
            </w:pict>
          </mc:Fallback>
        </mc:AlternateContent>
      </w:r>
      <w:r>
        <w:rPr>
          <w:noProof/>
        </w:rPr>
        <w:drawing>
          <wp:anchor distT="0" distB="0" distL="114300" distR="114300" simplePos="0" relativeHeight="251679744" behindDoc="1" locked="0" layoutInCell="1" allowOverlap="1" wp14:anchorId="3D538478" wp14:editId="63760499">
            <wp:simplePos x="0" y="0"/>
            <wp:positionH relativeFrom="column">
              <wp:posOffset>488480</wp:posOffset>
            </wp:positionH>
            <wp:positionV relativeFrom="paragraph">
              <wp:posOffset>3370139</wp:posOffset>
            </wp:positionV>
            <wp:extent cx="2807970" cy="1454785"/>
            <wp:effectExtent l="114300" t="114300" r="144780" b="145415"/>
            <wp:wrapTight wrapText="bothSides">
              <wp:wrapPolygon edited="0">
                <wp:start x="-879" y="-1697"/>
                <wp:lineTo x="-879" y="23476"/>
                <wp:lineTo x="22274" y="23476"/>
                <wp:lineTo x="22567" y="21496"/>
                <wp:lineTo x="22567" y="3394"/>
                <wp:lineTo x="22274" y="-1697"/>
                <wp:lineTo x="-879" y="-1697"/>
              </wp:wrapPolygon>
            </wp:wrapTight>
            <wp:docPr id="21100267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26734" name="Picture 1" descr="A screenshot of a computer&#10;&#10;Description automatically generated"/>
                    <pic:cNvPicPr/>
                  </pic:nvPicPr>
                  <pic:blipFill rotWithShape="1">
                    <a:blip r:embed="rId28"/>
                    <a:srcRect l="4174" t="12780" r="6315" b="4772"/>
                    <a:stretch/>
                  </pic:blipFill>
                  <pic:spPr bwMode="auto">
                    <a:xfrm>
                      <a:off x="0" y="0"/>
                      <a:ext cx="2807970" cy="1454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93D726" w14:textId="4BFD3B51" w:rsidR="00826F9D" w:rsidRDefault="00826F9D" w:rsidP="00F83794">
      <w:pPr>
        <w:pStyle w:val="Heading1"/>
        <w:jc w:val="center"/>
        <w:rPr>
          <w:sz w:val="28"/>
          <w:szCs w:val="22"/>
        </w:rPr>
      </w:pPr>
    </w:p>
    <w:p w14:paraId="030958E4" w14:textId="7A3FB959" w:rsidR="00826F9D" w:rsidRDefault="00826F9D" w:rsidP="00F83794">
      <w:pPr>
        <w:pStyle w:val="Heading1"/>
        <w:jc w:val="center"/>
        <w:rPr>
          <w:sz w:val="28"/>
          <w:szCs w:val="22"/>
        </w:rPr>
      </w:pPr>
    </w:p>
    <w:p w14:paraId="2868389B" w14:textId="77777777" w:rsidR="00826F9D" w:rsidRDefault="00826F9D" w:rsidP="00826F9D"/>
    <w:p w14:paraId="41806B73" w14:textId="4EE93512" w:rsidR="00826F9D" w:rsidRDefault="00826F9D" w:rsidP="00826F9D"/>
    <w:p w14:paraId="7B348366" w14:textId="77777777" w:rsidR="00826F9D" w:rsidRDefault="00826F9D" w:rsidP="00826F9D"/>
    <w:p w14:paraId="643F2011" w14:textId="77777777" w:rsidR="00826F9D" w:rsidRDefault="00826F9D" w:rsidP="00826F9D"/>
    <w:p w14:paraId="6D5D868E" w14:textId="77777777" w:rsidR="00826F9D" w:rsidRDefault="00826F9D" w:rsidP="00826F9D"/>
    <w:p w14:paraId="7170F8F5" w14:textId="394979FF" w:rsidR="00826F9D" w:rsidRPr="00826F9D" w:rsidRDefault="00826F9D" w:rsidP="00826F9D"/>
    <w:p w14:paraId="46BC7F84" w14:textId="6DA8DE8A" w:rsidR="00826F9D" w:rsidRDefault="00826F9D" w:rsidP="00826F9D">
      <w:pPr>
        <w:pStyle w:val="Heading1"/>
        <w:rPr>
          <w:sz w:val="28"/>
          <w:szCs w:val="22"/>
        </w:rPr>
      </w:pPr>
    </w:p>
    <w:p w14:paraId="5AF6FDFB" w14:textId="6D6FA769" w:rsidR="00826F9D" w:rsidRDefault="00826F9D" w:rsidP="00826F9D"/>
    <w:p w14:paraId="04467AE3" w14:textId="4738230C" w:rsidR="00826F9D" w:rsidRDefault="00826F9D" w:rsidP="00826F9D"/>
    <w:p w14:paraId="534DF923" w14:textId="77777777" w:rsidR="00826F9D" w:rsidRDefault="00826F9D" w:rsidP="00826F9D"/>
    <w:p w14:paraId="60B9CD9A" w14:textId="31217FA3" w:rsidR="00826F9D" w:rsidRDefault="00826F9D" w:rsidP="00826F9D"/>
    <w:p w14:paraId="5E58F66A" w14:textId="27569895" w:rsidR="00826F9D" w:rsidRDefault="00826F9D" w:rsidP="00826F9D"/>
    <w:p w14:paraId="04905282" w14:textId="34B11ACB" w:rsidR="00826F9D" w:rsidRDefault="00826F9D" w:rsidP="00826F9D"/>
    <w:p w14:paraId="0B22731A" w14:textId="5450F7AA" w:rsidR="00826F9D" w:rsidRDefault="001A1B15" w:rsidP="00826F9D">
      <w:r>
        <w:rPr>
          <w:noProof/>
        </w:rPr>
        <mc:AlternateContent>
          <mc:Choice Requires="wps">
            <w:drawing>
              <wp:anchor distT="0" distB="0" distL="114300" distR="114300" simplePos="0" relativeHeight="251677696" behindDoc="0" locked="0" layoutInCell="1" allowOverlap="1" wp14:anchorId="4C19A41D" wp14:editId="6ADBDA6D">
                <wp:simplePos x="0" y="0"/>
                <wp:positionH relativeFrom="column">
                  <wp:posOffset>250466</wp:posOffset>
                </wp:positionH>
                <wp:positionV relativeFrom="paragraph">
                  <wp:posOffset>193785</wp:posOffset>
                </wp:positionV>
                <wp:extent cx="2997200" cy="1359673"/>
                <wp:effectExtent l="0" t="0" r="12700" b="12065"/>
                <wp:wrapNone/>
                <wp:docPr id="1145787481" name="Text Box 11"/>
                <wp:cNvGraphicFramePr/>
                <a:graphic xmlns:a="http://schemas.openxmlformats.org/drawingml/2006/main">
                  <a:graphicData uri="http://schemas.microsoft.com/office/word/2010/wordprocessingShape">
                    <wps:wsp>
                      <wps:cNvSpPr txBox="1"/>
                      <wps:spPr>
                        <a:xfrm>
                          <a:off x="0" y="0"/>
                          <a:ext cx="2997200" cy="1359673"/>
                        </a:xfrm>
                        <a:prstGeom prst="rect">
                          <a:avLst/>
                        </a:prstGeom>
                        <a:solidFill>
                          <a:schemeClr val="lt1"/>
                        </a:solidFill>
                        <a:ln w="6350">
                          <a:solidFill>
                            <a:prstClr val="black"/>
                          </a:solidFill>
                        </a:ln>
                      </wps:spPr>
                      <wps:txbx>
                        <w:txbxContent>
                          <w:p w14:paraId="127794AF" w14:textId="6FD04835" w:rsidR="00831037" w:rsidRPr="00064849" w:rsidRDefault="00831037">
                            <w:pPr>
                              <w:rPr>
                                <w:sz w:val="24"/>
                                <w:szCs w:val="24"/>
                              </w:rPr>
                            </w:pPr>
                            <w:r w:rsidRPr="00064849">
                              <w:rPr>
                                <w:sz w:val="24"/>
                                <w:szCs w:val="24"/>
                              </w:rPr>
                              <w:t>We are in the process of recruiting teaching assistants</w:t>
                            </w:r>
                            <w:r w:rsidR="00387F0D" w:rsidRPr="00064849">
                              <w:rPr>
                                <w:sz w:val="24"/>
                                <w:szCs w:val="24"/>
                              </w:rPr>
                              <w:t xml:space="preserve"> from </w:t>
                            </w:r>
                            <w:r w:rsidR="00064849" w:rsidRPr="00064849">
                              <w:rPr>
                                <w:sz w:val="24"/>
                                <w:szCs w:val="24"/>
                              </w:rPr>
                              <w:t xml:space="preserve">various colleges in the borough. They will help with </w:t>
                            </w:r>
                            <w:r w:rsidR="00387F0D" w:rsidRPr="00064849">
                              <w:rPr>
                                <w:sz w:val="24"/>
                                <w:szCs w:val="24"/>
                              </w:rPr>
                              <w:t>English, Maths and Science</w:t>
                            </w:r>
                            <w:r w:rsidR="001A1B15">
                              <w:rPr>
                                <w:sz w:val="24"/>
                                <w:szCs w:val="24"/>
                              </w:rPr>
                              <w:t xml:space="preserve">. The teachers </w:t>
                            </w:r>
                            <w:r w:rsidR="00064849" w:rsidRPr="00064849">
                              <w:rPr>
                                <w:sz w:val="24"/>
                                <w:szCs w:val="24"/>
                              </w:rPr>
                              <w:t xml:space="preserve">will work alongside Dr Sergis. Watch this space!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9A41D" id="Text Box 11" o:spid="_x0000_s1037" type="#_x0000_t202" style="position:absolute;margin-left:19.7pt;margin-top:15.25pt;width:236pt;height:10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" fillcolor="white [3201]" strokeweight=".5pt">
                <v:textbox>
                  <w:txbxContent>
                    <w:p w14:paraId="127794AF" w14:textId="6FD04835" w:rsidR="00831037" w:rsidRPr="00064849" w:rsidRDefault="00831037">
                      <w:pPr>
                        <w:rPr>
                          <w:sz w:val="24"/>
                          <w:szCs w:val="24"/>
                        </w:rPr>
                      </w:pPr>
                      <w:r w:rsidRPr="00064849">
                        <w:rPr>
                          <w:sz w:val="24"/>
                          <w:szCs w:val="24"/>
                        </w:rPr>
                        <w:t>We are in the process of recruiting teaching assistants</w:t>
                      </w:r>
                      <w:r w:rsidR="00387F0D" w:rsidRPr="00064849">
                        <w:rPr>
                          <w:sz w:val="24"/>
                          <w:szCs w:val="24"/>
                        </w:rPr>
                        <w:t xml:space="preserve"> from </w:t>
                      </w:r>
                      <w:r w:rsidR="00064849" w:rsidRPr="00064849">
                        <w:rPr>
                          <w:sz w:val="24"/>
                          <w:szCs w:val="24"/>
                        </w:rPr>
                        <w:t xml:space="preserve">various colleges in the borough. They will help with </w:t>
                      </w:r>
                      <w:r w:rsidR="00387F0D" w:rsidRPr="00064849">
                        <w:rPr>
                          <w:sz w:val="24"/>
                          <w:szCs w:val="24"/>
                        </w:rPr>
                        <w:t>English, Maths and Science</w:t>
                      </w:r>
                      <w:r w:rsidR="001A1B15">
                        <w:rPr>
                          <w:sz w:val="24"/>
                          <w:szCs w:val="24"/>
                        </w:rPr>
                        <w:t xml:space="preserve">. The teachers </w:t>
                      </w:r>
                      <w:r w:rsidR="00064849" w:rsidRPr="00064849">
                        <w:rPr>
                          <w:sz w:val="24"/>
                          <w:szCs w:val="24"/>
                        </w:rPr>
                        <w:t xml:space="preserve">will work alongside Dr Sergis. Watch this space! </w:t>
                      </w:r>
                    </w:p>
                  </w:txbxContent>
                </v:textbox>
              </v:shape>
            </w:pict>
          </mc:Fallback>
        </mc:AlternateContent>
      </w:r>
    </w:p>
    <w:p w14:paraId="6280DDF9" w14:textId="7B5CFC58" w:rsidR="00826F9D" w:rsidRDefault="00826F9D" w:rsidP="00826F9D"/>
    <w:p w14:paraId="4BFAFB3F" w14:textId="095DBFD5" w:rsidR="00826F9D" w:rsidRDefault="00A30F97" w:rsidP="00826F9D">
      <w:r>
        <w:rPr>
          <w:noProof/>
          <w:sz w:val="28"/>
          <w:szCs w:val="22"/>
        </w:rPr>
        <w:drawing>
          <wp:anchor distT="0" distB="0" distL="114300" distR="114300" simplePos="0" relativeHeight="251770880" behindDoc="0" locked="0" layoutInCell="1" allowOverlap="1" wp14:anchorId="4D55C1F1" wp14:editId="5DCBBCCA">
            <wp:simplePos x="0" y="0"/>
            <wp:positionH relativeFrom="column">
              <wp:posOffset>4720628</wp:posOffset>
            </wp:positionH>
            <wp:positionV relativeFrom="paragraph">
              <wp:posOffset>220184</wp:posOffset>
            </wp:positionV>
            <wp:extent cx="1807845" cy="984885"/>
            <wp:effectExtent l="0" t="0" r="1905" b="5715"/>
            <wp:wrapTopAndBottom/>
            <wp:docPr id="15316344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7845" cy="984885"/>
                    </a:xfrm>
                    <a:prstGeom prst="rect">
                      <a:avLst/>
                    </a:prstGeom>
                    <a:noFill/>
                  </pic:spPr>
                </pic:pic>
              </a:graphicData>
            </a:graphic>
            <wp14:sizeRelH relativeFrom="page">
              <wp14:pctWidth>0</wp14:pctWidth>
            </wp14:sizeRelH>
            <wp14:sizeRelV relativeFrom="page">
              <wp14:pctHeight>0</wp14:pctHeight>
            </wp14:sizeRelV>
          </wp:anchor>
        </w:drawing>
      </w:r>
    </w:p>
    <w:p w14:paraId="7A595DB4" w14:textId="4B1EACA9" w:rsidR="00826F9D" w:rsidRDefault="00A30F97" w:rsidP="00826F9D">
      <w:r>
        <w:rPr>
          <w:noProof/>
        </w:rPr>
        <mc:AlternateContent>
          <mc:Choice Requires="wps">
            <w:drawing>
              <wp:anchor distT="0" distB="0" distL="114300" distR="114300" simplePos="0" relativeHeight="251748352" behindDoc="0" locked="0" layoutInCell="1" allowOverlap="1" wp14:anchorId="08703261" wp14:editId="0285B753">
                <wp:simplePos x="0" y="0"/>
                <wp:positionH relativeFrom="margin">
                  <wp:posOffset>2964692</wp:posOffset>
                </wp:positionH>
                <wp:positionV relativeFrom="paragraph">
                  <wp:posOffset>947771</wp:posOffset>
                </wp:positionV>
                <wp:extent cx="1133475" cy="314325"/>
                <wp:effectExtent l="0" t="0" r="28575" b="28575"/>
                <wp:wrapNone/>
                <wp:docPr id="1248338180"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3943EF50" w14:textId="74AE14D5" w:rsidR="00434F17" w:rsidRPr="00434F17" w:rsidRDefault="00434F17" w:rsidP="00434F17">
                            <w:pPr>
                              <w:jc w:val="center"/>
                              <w:rPr>
                                <w:sz w:val="28"/>
                                <w:szCs w:val="28"/>
                              </w:rPr>
                            </w:pPr>
                            <w:r>
                              <w:rPr>
                                <w:sz w:val="28"/>
                                <w:szCs w:val="28"/>
                              </w:rPr>
                              <w:t>2</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703261" id="_x0000_s1038" type="#_x0000_t202" style="position:absolute;margin-left:233.45pt;margin-top:74.65pt;width:89.25pt;height:24.7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" fillcolor="window" strokeweight=".5pt">
                <v:textbox>
                  <w:txbxContent>
                    <w:p w14:paraId="3943EF50" w14:textId="74AE14D5" w:rsidR="00434F17" w:rsidRPr="00434F17" w:rsidRDefault="00434F17" w:rsidP="00434F17">
                      <w:pPr>
                        <w:jc w:val="center"/>
                        <w:rPr>
                          <w:sz w:val="28"/>
                          <w:szCs w:val="28"/>
                        </w:rPr>
                      </w:pPr>
                      <w:r>
                        <w:rPr>
                          <w:sz w:val="28"/>
                          <w:szCs w:val="28"/>
                        </w:rPr>
                        <w:t>2</w:t>
                      </w:r>
                      <w:r w:rsidRPr="00434F17">
                        <w:rPr>
                          <w:sz w:val="28"/>
                          <w:szCs w:val="28"/>
                        </w:rPr>
                        <w:t>.</w:t>
                      </w:r>
                    </w:p>
                  </w:txbxContent>
                </v:textbox>
                <w10:wrap anchorx="margin"/>
              </v:shape>
            </w:pict>
          </mc:Fallback>
        </mc:AlternateContent>
      </w:r>
    </w:p>
    <w:p w14:paraId="580B8F3E" w14:textId="65CDC502" w:rsidR="00AE7D57" w:rsidRPr="00F83794" w:rsidRDefault="00826F9D" w:rsidP="00A30F97">
      <w:pPr>
        <w:pStyle w:val="Heading1"/>
        <w:jc w:val="center"/>
        <w:rPr>
          <w:sz w:val="28"/>
          <w:szCs w:val="22"/>
        </w:rPr>
      </w:pPr>
      <w:r w:rsidRPr="00826F9D">
        <w:rPr>
          <w:sz w:val="28"/>
          <w:szCs w:val="22"/>
        </w:rPr>
        <w:lastRenderedPageBreak/>
        <w:t>AN INSPIRATIONAL FIGURE: BERTRA</w:t>
      </w:r>
      <w:r w:rsidR="00F83794" w:rsidRPr="00F83794">
        <w:rPr>
          <w:sz w:val="28"/>
          <w:szCs w:val="22"/>
        </w:rPr>
        <w:t>nd A. W. Russell (1872-1970)</w:t>
      </w:r>
    </w:p>
    <w:p w14:paraId="583E7724" w14:textId="16561535" w:rsidR="00826F9D" w:rsidRPr="00826F9D" w:rsidRDefault="0079681A" w:rsidP="00826F9D">
      <w:pPr>
        <w:rPr>
          <w:noProof/>
        </w:rPr>
      </w:pPr>
      <w:r>
        <w:rPr>
          <w:noProof/>
        </w:rPr>
        <w:drawing>
          <wp:anchor distT="0" distB="0" distL="114300" distR="114300" simplePos="0" relativeHeight="251681792" behindDoc="1" locked="0" layoutInCell="1" allowOverlap="1" wp14:anchorId="66A69801" wp14:editId="67756656">
            <wp:simplePos x="0" y="0"/>
            <wp:positionH relativeFrom="margin">
              <wp:align>left</wp:align>
            </wp:positionH>
            <wp:positionV relativeFrom="paragraph">
              <wp:posOffset>11430</wp:posOffset>
            </wp:positionV>
            <wp:extent cx="2962275" cy="1661795"/>
            <wp:effectExtent l="0" t="0" r="9525" b="0"/>
            <wp:wrapTight wrapText="bothSides">
              <wp:wrapPolygon edited="0">
                <wp:start x="0" y="0"/>
                <wp:lineTo x="0" y="21295"/>
                <wp:lineTo x="21531" y="21295"/>
                <wp:lineTo x="21531" y="0"/>
                <wp:lineTo x="0" y="0"/>
              </wp:wrapPolygon>
            </wp:wrapTight>
            <wp:docPr id="17913290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2275" cy="1661795"/>
                    </a:xfrm>
                    <a:prstGeom prst="rect">
                      <a:avLst/>
                    </a:prstGeom>
                    <a:noFill/>
                  </pic:spPr>
                </pic:pic>
              </a:graphicData>
            </a:graphic>
            <wp14:sizeRelH relativeFrom="margin">
              <wp14:pctWidth>0</wp14:pctWidth>
            </wp14:sizeRelH>
            <wp14:sizeRelV relativeFrom="margin">
              <wp14:pctHeight>0</wp14:pctHeight>
            </wp14:sizeRelV>
          </wp:anchor>
        </w:drawing>
      </w:r>
      <w:r w:rsidR="00826F9D" w:rsidRPr="00826F9D">
        <w:rPr>
          <w:noProof/>
        </w:rPr>
        <w:t>Bertrand A. W. Russell (1872-1970), third Earl Russell, was a Welsh mathematician, logician, philosopher, pacifist and public intellectual. He made substantial contributions in mathematics, logic, set theory and various areas of analytic philosophy. Among his major works was a book he wrote with his former teacher, A. N. Whitehead, entitled Principia Mathematica. This book was a milestone in the development of classical logic and a major attempt to reduce the whole of mathematics to logic.</w:t>
      </w:r>
    </w:p>
    <w:p w14:paraId="428CD7CF" w14:textId="0B14E2E4" w:rsidR="00826F9D" w:rsidRPr="00826F9D" w:rsidRDefault="00826F9D" w:rsidP="00826F9D">
      <w:pPr>
        <w:rPr>
          <w:noProof/>
        </w:rPr>
      </w:pPr>
      <w:r w:rsidRPr="00826F9D">
        <w:rPr>
          <w:noProof/>
        </w:rPr>
        <w:t>Bertrand Russell was also an essayist, historian and winner of the 1950 Nobel Prize for literature for championing “humanitarian ideals and freedom of thought”. When Russell was eleven years old, his brother introduced him to the work of the Greek mathematician Euclid, which he described as “one of the greatest events of my life, as dazzling as a first love”. However, his lifelong work in mathematics was matched by his social and political concerns for peace and freedom of speech.</w:t>
      </w:r>
    </w:p>
    <w:p w14:paraId="3E81B75D" w14:textId="5330C33C" w:rsidR="00826F9D" w:rsidRDefault="00826F9D" w:rsidP="00826F9D">
      <w:pPr>
        <w:rPr>
          <w:noProof/>
        </w:rPr>
      </w:pPr>
      <w:r w:rsidRPr="00826F9D">
        <w:rPr>
          <w:noProof/>
        </w:rPr>
        <w:t xml:space="preserve">Born to a British aristocratic family, one with highly unorthodox overtones, including an atheist father and a feminist grandmother, he became known for his keen interests in political and social theory. He avidly read and critically studied many classical Greek works, especially all of Plato’s works, including the “Republic”. At various stages in Russell’s life, he considered himself to be a liberal, a socialist and a pacifist. During World War One, Russell was dismissed from Trinity College for his pacifist activities. In 1917, he played a significant role in the “Leeds Convention”, a gathering of a thousand “anti-war socialists”, and was later convicted and imprisoned for publicly protesting the entry of the United Kingdom into the war.   </w:t>
      </w:r>
    </w:p>
    <w:p w14:paraId="76B66ED5" w14:textId="13AD11E6" w:rsidR="00826F9D" w:rsidRPr="00826F9D" w:rsidRDefault="00826F9D" w:rsidP="00826F9D">
      <w:pPr>
        <w:rPr>
          <w:noProof/>
        </w:rPr>
      </w:pPr>
      <w:r w:rsidRPr="00826F9D">
        <w:rPr>
          <w:noProof/>
        </w:rPr>
        <w:t>Russell was enthusiastically supported by his fellow faculty members, and this helped to reinstate him at the university in 1919, but he resigned shortly afterwards to devote himself to exploring communism in Russia and China. In 1920, he visited Lenin in Russia and spent an hour with him, and later said he regarded him as a great man who fought for social justice in his country.</w:t>
      </w:r>
    </w:p>
    <w:p w14:paraId="5C90FFDF" w14:textId="3811D534" w:rsidR="00826F9D" w:rsidRDefault="00826F9D" w:rsidP="00826F9D">
      <w:pPr>
        <w:rPr>
          <w:noProof/>
        </w:rPr>
      </w:pPr>
      <w:r w:rsidRPr="00826F9D">
        <w:rPr>
          <w:noProof/>
        </w:rPr>
        <w:t>In the years before the onset of World War Two, Russell taught the science of power at the London School of Economics</w:t>
      </w:r>
      <w:r w:rsidR="00FA25FE">
        <w:rPr>
          <w:noProof/>
        </w:rPr>
        <w:t>,</w:t>
      </w:r>
      <w:r w:rsidRPr="00826F9D">
        <w:rPr>
          <w:noProof/>
        </w:rPr>
        <w:t xml:space="preserve"> and Philosophy at the University of Chicago and at the University of California, Los Angeles (UCLA). Russell opposed the rearming of Britain against Nazi Germany; however, he concluded that Hitler would be a permanent threat to democracy and by 1943, he declared that war was always a great evil, but in some particularly extreme cases, it may be the lesser of two evils.</w:t>
      </w:r>
    </w:p>
    <w:p w14:paraId="19FA6618" w14:textId="3ADD4B1F" w:rsidR="00826F9D" w:rsidRPr="00826F9D" w:rsidRDefault="00826F9D" w:rsidP="00826F9D">
      <w:pPr>
        <w:rPr>
          <w:noProof/>
        </w:rPr>
      </w:pPr>
      <w:r w:rsidRPr="00826F9D">
        <w:rPr>
          <w:noProof/>
        </w:rPr>
        <w:t>By the end of the Second World War, he wrote his famous “History of Western Philosophy”. Furthermore, Russell played a substantial role in diffusing the Cuban Missile Crisis during October of 1962 when Soviet Russia deployed nuclear missiles in Cuba after it feared that the United States would invade Cuba, following the successful revolution by Fidel Castro in 1959, after he overthrew a dictatorship that reigned as the government between 1952 and 1959.</w:t>
      </w:r>
    </w:p>
    <w:p w14:paraId="12B7875F" w14:textId="5B7D383B" w:rsidR="00826F9D" w:rsidRPr="00826F9D" w:rsidRDefault="00826F9D" w:rsidP="00826F9D">
      <w:pPr>
        <w:rPr>
          <w:noProof/>
        </w:rPr>
      </w:pPr>
      <w:r w:rsidRPr="00826F9D">
        <w:rPr>
          <w:noProof/>
        </w:rPr>
        <w:t>In an attempt to calm the increasing tensions between the United States and Soviet Russia, Russell wrote to Chairman Khrushchev and received assurances from him that Russia would not make reckless decisions in regard to the crisis. Bertrand Russell therefore devoted considerable time and energy to the fight for disarmament and to prevent the possibility of a nuclear war. In later life, Russell was a passionate anti-war advocate and campaigner for global nuclear disarmament. Russell was often involved in mass demonstrations in extreme old age and gained admiration from a new generation of anti-war demonstrators.</w:t>
      </w:r>
    </w:p>
    <w:p w14:paraId="152447F8" w14:textId="1578BB59" w:rsidR="00AE7D57" w:rsidRDefault="00434F17" w:rsidP="00826F9D">
      <w:pPr>
        <w:rPr>
          <w:noProof/>
        </w:rPr>
      </w:pPr>
      <w:r>
        <w:rPr>
          <w:noProof/>
        </w:rPr>
        <mc:AlternateContent>
          <mc:Choice Requires="wps">
            <w:drawing>
              <wp:anchor distT="0" distB="0" distL="114300" distR="114300" simplePos="0" relativeHeight="251750400" behindDoc="0" locked="0" layoutInCell="1" allowOverlap="1" wp14:anchorId="53B809F7" wp14:editId="6FB729A2">
                <wp:simplePos x="0" y="0"/>
                <wp:positionH relativeFrom="margin">
                  <wp:align>center</wp:align>
                </wp:positionH>
                <wp:positionV relativeFrom="paragraph">
                  <wp:posOffset>818515</wp:posOffset>
                </wp:positionV>
                <wp:extent cx="1133475" cy="314325"/>
                <wp:effectExtent l="0" t="0" r="28575" b="28575"/>
                <wp:wrapNone/>
                <wp:docPr id="19368681"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04F4C814" w14:textId="7CDB1747" w:rsidR="00434F17" w:rsidRPr="00434F17" w:rsidRDefault="00434F17" w:rsidP="00434F17">
                            <w:pPr>
                              <w:jc w:val="center"/>
                              <w:rPr>
                                <w:sz w:val="28"/>
                                <w:szCs w:val="28"/>
                              </w:rPr>
                            </w:pPr>
                            <w:r>
                              <w:rPr>
                                <w:sz w:val="28"/>
                                <w:szCs w:val="28"/>
                              </w:rPr>
                              <w:t>3</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B809F7" id="_x0000_s1039" type="#_x0000_t202" style="position:absolute;margin-left:0;margin-top:64.45pt;width:89.25pt;height:24.75pt;z-index:2517504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" fillcolor="window" strokeweight=".5pt">
                <v:textbox>
                  <w:txbxContent>
                    <w:p w14:paraId="04F4C814" w14:textId="7CDB1747" w:rsidR="00434F17" w:rsidRPr="00434F17" w:rsidRDefault="00434F17" w:rsidP="00434F17">
                      <w:pPr>
                        <w:jc w:val="center"/>
                        <w:rPr>
                          <w:sz w:val="28"/>
                          <w:szCs w:val="28"/>
                        </w:rPr>
                      </w:pPr>
                      <w:r>
                        <w:rPr>
                          <w:sz w:val="28"/>
                          <w:szCs w:val="28"/>
                        </w:rPr>
                        <w:t>3</w:t>
                      </w:r>
                      <w:r w:rsidRPr="00434F17">
                        <w:rPr>
                          <w:sz w:val="28"/>
                          <w:szCs w:val="28"/>
                        </w:rPr>
                        <w:t>.</w:t>
                      </w:r>
                    </w:p>
                  </w:txbxContent>
                </v:textbox>
                <w10:wrap anchorx="margin"/>
              </v:shape>
            </w:pict>
          </mc:Fallback>
        </mc:AlternateContent>
      </w:r>
      <w:r w:rsidR="00826F9D" w:rsidRPr="00826F9D">
        <w:rPr>
          <w:noProof/>
        </w:rPr>
        <w:t>Sadly, the British judiciary system took the extraordinary step of sentencing the 89-year-old Russell to a second period of imprisonment. When he died in 1970, Russell was far better known for his anti-war campaigns than as a philosopher of mathematics. However, Russell will be remembered as both a great intellectual thinker and a moral philosopher for the common good of humanity and world peace.</w:t>
      </w:r>
    </w:p>
    <w:p w14:paraId="02E7F182" w14:textId="68014EBE" w:rsidR="00DD7024" w:rsidRDefault="006001F5" w:rsidP="006001F5">
      <w:pPr>
        <w:pStyle w:val="Heading1"/>
        <w:jc w:val="center"/>
        <w:rPr>
          <w:noProof/>
        </w:rPr>
      </w:pPr>
      <w:r>
        <w:rPr>
          <w:noProof/>
        </w:rPr>
        <w:lastRenderedPageBreak/>
        <w:t>Dr Sergis and einstein at the metro bank event</w:t>
      </w:r>
    </w:p>
    <w:p w14:paraId="6070EFAA" w14:textId="3FF3F11B" w:rsidR="00735029" w:rsidRDefault="00934926" w:rsidP="006001F5">
      <w:r>
        <w:rPr>
          <w:noProof/>
        </w:rPr>
        <w:drawing>
          <wp:anchor distT="0" distB="0" distL="114300" distR="114300" simplePos="0" relativeHeight="251688960" behindDoc="1" locked="0" layoutInCell="1" allowOverlap="1" wp14:anchorId="7CF1C898" wp14:editId="0C9B1198">
            <wp:simplePos x="0" y="0"/>
            <wp:positionH relativeFrom="column">
              <wp:posOffset>2916914</wp:posOffset>
            </wp:positionH>
            <wp:positionV relativeFrom="paragraph">
              <wp:posOffset>5209375</wp:posOffset>
            </wp:positionV>
            <wp:extent cx="3189605" cy="2388870"/>
            <wp:effectExtent l="133350" t="114300" r="125095" b="163830"/>
            <wp:wrapTight wrapText="bothSides">
              <wp:wrapPolygon edited="0">
                <wp:start x="-774" y="-1033"/>
                <wp:lineTo x="-903" y="21531"/>
                <wp:lineTo x="-516" y="22909"/>
                <wp:lineTo x="21931" y="22909"/>
                <wp:lineTo x="22060" y="22565"/>
                <wp:lineTo x="22318" y="21359"/>
                <wp:lineTo x="22189" y="-1033"/>
                <wp:lineTo x="-774" y="-1033"/>
              </wp:wrapPolygon>
            </wp:wrapTight>
            <wp:docPr id="9432833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9605" cy="2388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81804">
        <w:rPr>
          <w:noProof/>
        </w:rPr>
        <w:drawing>
          <wp:anchor distT="0" distB="0" distL="114300" distR="114300" simplePos="0" relativeHeight="251686912" behindDoc="1" locked="0" layoutInCell="1" allowOverlap="1" wp14:anchorId="61C6C3BD" wp14:editId="619AD5E5">
            <wp:simplePos x="0" y="0"/>
            <wp:positionH relativeFrom="column">
              <wp:posOffset>4516755</wp:posOffset>
            </wp:positionH>
            <wp:positionV relativeFrom="paragraph">
              <wp:posOffset>263525</wp:posOffset>
            </wp:positionV>
            <wp:extent cx="2257425" cy="2199005"/>
            <wp:effectExtent l="105410" t="104140" r="114935" b="153035"/>
            <wp:wrapTight wrapText="bothSides">
              <wp:wrapPolygon edited="0">
                <wp:start x="-996" y="22635"/>
                <wp:lineTo x="22882" y="22635"/>
                <wp:lineTo x="22882" y="-942"/>
                <wp:lineTo x="-996" y="-942"/>
                <wp:lineTo x="-996" y="22635"/>
              </wp:wrapPolygon>
            </wp:wrapTight>
            <wp:docPr id="5764177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r="23059"/>
                    <a:stretch/>
                  </pic:blipFill>
                  <pic:spPr bwMode="auto">
                    <a:xfrm rot="5400000">
                      <a:off x="0" y="0"/>
                      <a:ext cx="2257425" cy="2199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660061" w14:textId="24B49CE6" w:rsidR="00735029" w:rsidRPr="006001F5" w:rsidRDefault="00A81804" w:rsidP="006001F5">
      <w:r>
        <w:rPr>
          <w:noProof/>
        </w:rPr>
        <w:drawing>
          <wp:anchor distT="0" distB="0" distL="114300" distR="114300" simplePos="0" relativeHeight="251687936" behindDoc="1" locked="0" layoutInCell="1" allowOverlap="1" wp14:anchorId="57651429" wp14:editId="58B7118C">
            <wp:simplePos x="0" y="0"/>
            <wp:positionH relativeFrom="column">
              <wp:posOffset>2603810</wp:posOffset>
            </wp:positionH>
            <wp:positionV relativeFrom="paragraph">
              <wp:posOffset>2668491</wp:posOffset>
            </wp:positionV>
            <wp:extent cx="1905000" cy="1905000"/>
            <wp:effectExtent l="171450" t="171450" r="190500" b="190500"/>
            <wp:wrapTight wrapText="bothSides">
              <wp:wrapPolygon edited="0">
                <wp:start x="-1728" y="-1944"/>
                <wp:lineTo x="-1944" y="22680"/>
                <wp:lineTo x="-1512" y="23544"/>
                <wp:lineTo x="23112" y="23544"/>
                <wp:lineTo x="23328" y="22680"/>
                <wp:lineTo x="23544" y="1944"/>
                <wp:lineTo x="23112" y="-1944"/>
                <wp:lineTo x="-1728" y="-1944"/>
              </wp:wrapPolygon>
            </wp:wrapTight>
            <wp:docPr id="4878183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78729C08" wp14:editId="316E01BF">
            <wp:simplePos x="0" y="0"/>
            <wp:positionH relativeFrom="column">
              <wp:posOffset>4330700</wp:posOffset>
            </wp:positionH>
            <wp:positionV relativeFrom="paragraph">
              <wp:posOffset>2642870</wp:posOffset>
            </wp:positionV>
            <wp:extent cx="2446655" cy="1833880"/>
            <wp:effectExtent l="134938" t="112712" r="145732" b="145733"/>
            <wp:wrapTight wrapText="bothSides">
              <wp:wrapPolygon edited="0">
                <wp:start x="-995" y="22292"/>
                <wp:lineTo x="-491" y="22292"/>
                <wp:lineTo x="2032" y="23189"/>
                <wp:lineTo x="21037" y="23189"/>
                <wp:lineTo x="22718" y="22516"/>
                <wp:lineTo x="22718" y="-595"/>
                <wp:lineTo x="21037" y="-1268"/>
                <wp:lineTo x="-659" y="-1492"/>
                <wp:lineTo x="-995" y="-370"/>
                <wp:lineTo x="-995" y="22292"/>
              </wp:wrapPolygon>
            </wp:wrapTight>
            <wp:docPr id="19613277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446655" cy="1833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25FA2A6A" wp14:editId="71336A1D">
            <wp:simplePos x="0" y="0"/>
            <wp:positionH relativeFrom="margin">
              <wp:posOffset>-24765</wp:posOffset>
            </wp:positionH>
            <wp:positionV relativeFrom="paragraph">
              <wp:posOffset>3405505</wp:posOffset>
            </wp:positionV>
            <wp:extent cx="2804160" cy="2101215"/>
            <wp:effectExtent l="122872" t="86678" r="119063" b="138112"/>
            <wp:wrapTight wrapText="bothSides">
              <wp:wrapPolygon edited="0">
                <wp:start x="-668" y="22667"/>
                <wp:lineTo x="20756" y="22863"/>
                <wp:lineTo x="22517" y="22471"/>
                <wp:lineTo x="22517" y="-636"/>
                <wp:lineTo x="20756" y="-1028"/>
                <wp:lineTo x="-668" y="-832"/>
                <wp:lineTo x="-668" y="22667"/>
              </wp:wrapPolygon>
            </wp:wrapTight>
            <wp:docPr id="5670635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804160" cy="210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1" locked="0" layoutInCell="1" allowOverlap="1" wp14:anchorId="56EADD86" wp14:editId="6AE7966E">
            <wp:simplePos x="0" y="0"/>
            <wp:positionH relativeFrom="column">
              <wp:posOffset>2385060</wp:posOffset>
            </wp:positionH>
            <wp:positionV relativeFrom="paragraph">
              <wp:posOffset>226695</wp:posOffset>
            </wp:positionV>
            <wp:extent cx="2318385" cy="1737995"/>
            <wp:effectExtent l="118745" t="109855" r="143510" b="143510"/>
            <wp:wrapTight wrapText="bothSides">
              <wp:wrapPolygon edited="0">
                <wp:start x="-1024" y="22366"/>
                <wp:lineTo x="-491" y="22366"/>
                <wp:lineTo x="2171" y="23076"/>
                <wp:lineTo x="22050" y="23076"/>
                <wp:lineTo x="22760" y="22366"/>
                <wp:lineTo x="22760" y="-600"/>
                <wp:lineTo x="22050" y="-1310"/>
                <wp:lineTo x="-669" y="-1547"/>
                <wp:lineTo x="-1024" y="-600"/>
                <wp:lineTo x="-1024" y="22366"/>
              </wp:wrapPolygon>
            </wp:wrapTight>
            <wp:docPr id="8765968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2318385" cy="1737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5790D5F0" wp14:editId="47C3E1EE">
            <wp:simplePos x="0" y="0"/>
            <wp:positionH relativeFrom="margin">
              <wp:posOffset>1905</wp:posOffset>
            </wp:positionH>
            <wp:positionV relativeFrom="paragraph">
              <wp:posOffset>370840</wp:posOffset>
            </wp:positionV>
            <wp:extent cx="2882265" cy="2160270"/>
            <wp:effectExtent l="151448" t="134302" r="145732" b="164783"/>
            <wp:wrapTight wrapText="bothSides">
              <wp:wrapPolygon edited="0">
                <wp:start x="-1006" y="22924"/>
                <wp:lineTo x="22692" y="23114"/>
                <wp:lineTo x="22692" y="-1267"/>
                <wp:lineTo x="-1006" y="-1076"/>
                <wp:lineTo x="-1006" y="22924"/>
              </wp:wrapPolygon>
            </wp:wrapTight>
            <wp:docPr id="1073575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2882265" cy="216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4899F6E" w14:textId="1945A77A" w:rsidR="00AE7D57" w:rsidRDefault="00AE7D57" w:rsidP="00AB2E64">
      <w:pPr>
        <w:rPr>
          <w:noProof/>
        </w:rPr>
      </w:pPr>
    </w:p>
    <w:p w14:paraId="5084804A" w14:textId="77777777" w:rsidR="00AB2E64" w:rsidRDefault="00AB2E64" w:rsidP="00AB2E64">
      <w:pPr>
        <w:rPr>
          <w:noProof/>
        </w:rPr>
      </w:pPr>
    </w:p>
    <w:p w14:paraId="0A2E8474" w14:textId="552F3AEA" w:rsidR="00AB2E64" w:rsidRDefault="00934926" w:rsidP="00AB2E64">
      <w:pPr>
        <w:rPr>
          <w:noProof/>
        </w:rPr>
      </w:pPr>
      <w:r>
        <w:rPr>
          <w:noProof/>
        </w:rPr>
        <mc:AlternateContent>
          <mc:Choice Requires="wps">
            <w:drawing>
              <wp:anchor distT="0" distB="0" distL="114300" distR="114300" simplePos="0" relativeHeight="251692032" behindDoc="0" locked="0" layoutInCell="1" allowOverlap="1" wp14:anchorId="0FF401A5" wp14:editId="0C742742">
                <wp:simplePos x="0" y="0"/>
                <wp:positionH relativeFrom="column">
                  <wp:posOffset>337599</wp:posOffset>
                </wp:positionH>
                <wp:positionV relativeFrom="paragraph">
                  <wp:posOffset>247926</wp:posOffset>
                </wp:positionV>
                <wp:extent cx="2401294" cy="1375575"/>
                <wp:effectExtent l="0" t="0" r="18415" b="15240"/>
                <wp:wrapNone/>
                <wp:docPr id="1471914913" name="Text Box 24"/>
                <wp:cNvGraphicFramePr/>
                <a:graphic xmlns:a="http://schemas.openxmlformats.org/drawingml/2006/main">
                  <a:graphicData uri="http://schemas.microsoft.com/office/word/2010/wordprocessingShape">
                    <wps:wsp>
                      <wps:cNvSpPr txBox="1"/>
                      <wps:spPr>
                        <a:xfrm>
                          <a:off x="0" y="0"/>
                          <a:ext cx="2401294" cy="1375575"/>
                        </a:xfrm>
                        <a:prstGeom prst="rect">
                          <a:avLst/>
                        </a:prstGeom>
                        <a:solidFill>
                          <a:schemeClr val="accent1"/>
                        </a:solidFill>
                        <a:ln w="6350">
                          <a:solidFill>
                            <a:prstClr val="black"/>
                          </a:solidFill>
                        </a:ln>
                      </wps:spPr>
                      <wps:txbx>
                        <w:txbxContent>
                          <w:p w14:paraId="7293C141" w14:textId="571E0C66" w:rsidR="00934926" w:rsidRPr="00934926" w:rsidRDefault="00934926" w:rsidP="00934926">
                            <w:pPr>
                              <w:rPr>
                                <w:color w:val="FFFFFF" w:themeColor="background1"/>
                              </w:rPr>
                            </w:pPr>
                            <w:r w:rsidRPr="00934926">
                              <w:rPr>
                                <w:color w:val="FFFFFF" w:themeColor="background1"/>
                              </w:rPr>
                              <w:t xml:space="preserve">Dr Sergis and Einstein attended a social networking event at Metro bank in Enfield Town. There were many different people from all different businesses across Enfield. The Mayor of Enfield, Cllr </w:t>
                            </w:r>
                            <w:proofErr w:type="spellStart"/>
                            <w:r w:rsidRPr="00934926">
                              <w:rPr>
                                <w:color w:val="FFFFFF" w:themeColor="background1"/>
                              </w:rPr>
                              <w:t>Suna</w:t>
                            </w:r>
                            <w:proofErr w:type="spellEnd"/>
                            <w:r w:rsidRPr="00934926">
                              <w:rPr>
                                <w:color w:val="FFFFFF" w:themeColor="background1"/>
                              </w:rPr>
                              <w:t xml:space="preserve"> Hurman, was also in attendance.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401A5" id="_x0000_s1040" type="#_x0000_t202" style="position:absolute;margin-left:26.6pt;margin-top:19.5pt;width:189.1pt;height:10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" fillcolor="#e76a1d [3204]" strokeweight=".5pt">
                <v:textbox>
                  <w:txbxContent>
                    <w:p w14:paraId="7293C141" w14:textId="571E0C66" w:rsidR="00934926" w:rsidRPr="00934926" w:rsidRDefault="00934926" w:rsidP="00934926">
                      <w:pPr>
                        <w:rPr>
                          <w:color w:val="FFFFFF" w:themeColor="background1"/>
                        </w:rPr>
                      </w:pPr>
                      <w:r w:rsidRPr="00934926">
                        <w:rPr>
                          <w:color w:val="FFFFFF" w:themeColor="background1"/>
                        </w:rPr>
                        <w:t xml:space="preserve">Dr Sergis and Einstein attended a social networking event at Metro bank in Enfield Town. There were many different people from all different businesses across Enfield. The Mayor of Enfield, Cllr </w:t>
                      </w:r>
                      <w:proofErr w:type="spellStart"/>
                      <w:r w:rsidRPr="00934926">
                        <w:rPr>
                          <w:color w:val="FFFFFF" w:themeColor="background1"/>
                        </w:rPr>
                        <w:t>Suna</w:t>
                      </w:r>
                      <w:proofErr w:type="spellEnd"/>
                      <w:r w:rsidRPr="00934926">
                        <w:rPr>
                          <w:color w:val="FFFFFF" w:themeColor="background1"/>
                        </w:rPr>
                        <w:t xml:space="preserve"> Hurman, was also in attendance.</w:t>
                      </w:r>
                    </w:p>
                  </w:txbxContent>
                </v:textbox>
              </v:shape>
            </w:pict>
          </mc:Fallback>
        </mc:AlternateContent>
      </w:r>
    </w:p>
    <w:p w14:paraId="64DEB743" w14:textId="17BA8B86" w:rsidR="00183E08" w:rsidRDefault="00183E08" w:rsidP="00AE7D57">
      <w:pPr>
        <w:pStyle w:val="Heading1"/>
      </w:pPr>
    </w:p>
    <w:p w14:paraId="1F519CA1" w14:textId="77777777" w:rsidR="00720931" w:rsidRDefault="00720931" w:rsidP="00720931"/>
    <w:p w14:paraId="2DBBCF05" w14:textId="36368CFB" w:rsidR="00720931" w:rsidRDefault="00434F17" w:rsidP="00720931">
      <w:r>
        <w:rPr>
          <w:noProof/>
        </w:rPr>
        <mc:AlternateContent>
          <mc:Choice Requires="wps">
            <w:drawing>
              <wp:anchor distT="0" distB="0" distL="114300" distR="114300" simplePos="0" relativeHeight="251752448" behindDoc="0" locked="0" layoutInCell="1" allowOverlap="1" wp14:anchorId="65CB4E13" wp14:editId="6FDA3CA8">
                <wp:simplePos x="0" y="0"/>
                <wp:positionH relativeFrom="margin">
                  <wp:align>center</wp:align>
                </wp:positionH>
                <wp:positionV relativeFrom="paragraph">
                  <wp:posOffset>1132840</wp:posOffset>
                </wp:positionV>
                <wp:extent cx="1133475" cy="314325"/>
                <wp:effectExtent l="0" t="0" r="28575" b="28575"/>
                <wp:wrapNone/>
                <wp:docPr id="1943554890"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60C51EDD" w14:textId="5375F083" w:rsidR="00434F17" w:rsidRPr="00434F17" w:rsidRDefault="00434F17" w:rsidP="00434F17">
                            <w:pPr>
                              <w:jc w:val="center"/>
                              <w:rPr>
                                <w:sz w:val="28"/>
                                <w:szCs w:val="28"/>
                              </w:rPr>
                            </w:pPr>
                            <w:r>
                              <w:rPr>
                                <w:sz w:val="28"/>
                                <w:szCs w:val="28"/>
                              </w:rPr>
                              <w:t>4</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B4E13" id="_x0000_s1041" type="#_x0000_t202" style="position:absolute;margin-left:0;margin-top:89.2pt;width:89.25pt;height:24.75pt;z-index:2517524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" fillcolor="window" strokeweight=".5pt">
                <v:textbox>
                  <w:txbxContent>
                    <w:p w14:paraId="60C51EDD" w14:textId="5375F083" w:rsidR="00434F17" w:rsidRPr="00434F17" w:rsidRDefault="00434F17" w:rsidP="00434F17">
                      <w:pPr>
                        <w:jc w:val="center"/>
                        <w:rPr>
                          <w:sz w:val="28"/>
                          <w:szCs w:val="28"/>
                        </w:rPr>
                      </w:pPr>
                      <w:r>
                        <w:rPr>
                          <w:sz w:val="28"/>
                          <w:szCs w:val="28"/>
                        </w:rPr>
                        <w:t>4</w:t>
                      </w:r>
                      <w:r w:rsidRPr="00434F17">
                        <w:rPr>
                          <w:sz w:val="28"/>
                          <w:szCs w:val="28"/>
                        </w:rPr>
                        <w:t>.</w:t>
                      </w:r>
                    </w:p>
                  </w:txbxContent>
                </v:textbox>
                <w10:wrap anchorx="margin"/>
              </v:shape>
            </w:pict>
          </mc:Fallback>
        </mc:AlternateContent>
      </w:r>
    </w:p>
    <w:p w14:paraId="6747BA83" w14:textId="77777777" w:rsidR="00934926" w:rsidRDefault="00934926" w:rsidP="00720931">
      <w:pPr>
        <w:pStyle w:val="Heading1"/>
        <w:jc w:val="center"/>
      </w:pPr>
    </w:p>
    <w:p w14:paraId="42E00E68" w14:textId="004260D4" w:rsidR="00720931" w:rsidRDefault="00F067FC" w:rsidP="00B83B72">
      <w:pPr>
        <w:pStyle w:val="Heading1"/>
        <w:jc w:val="center"/>
      </w:pPr>
      <w:r>
        <w:t>Work experience at the academy</w:t>
      </w:r>
    </w:p>
    <w:p w14:paraId="729BF40C" w14:textId="094E10B4" w:rsidR="00653445" w:rsidRPr="00653445" w:rsidRDefault="00653445" w:rsidP="00653445">
      <w:r>
        <w:rPr>
          <w:noProof/>
        </w:rPr>
        <w:drawing>
          <wp:anchor distT="0" distB="0" distL="114300" distR="114300" simplePos="0" relativeHeight="251691008" behindDoc="1" locked="0" layoutInCell="1" allowOverlap="1" wp14:anchorId="1D3E0A3E" wp14:editId="29124775">
            <wp:simplePos x="0" y="0"/>
            <wp:positionH relativeFrom="column">
              <wp:posOffset>3921650</wp:posOffset>
            </wp:positionH>
            <wp:positionV relativeFrom="paragraph">
              <wp:posOffset>125095</wp:posOffset>
            </wp:positionV>
            <wp:extent cx="2522220" cy="2113280"/>
            <wp:effectExtent l="133350" t="114300" r="144780" b="153670"/>
            <wp:wrapTight wrapText="bothSides">
              <wp:wrapPolygon edited="0">
                <wp:start x="-816" y="-1168"/>
                <wp:lineTo x="-1142" y="-779"/>
                <wp:lineTo x="-979" y="22976"/>
                <wp:lineTo x="22187" y="22976"/>
                <wp:lineTo x="22677" y="21029"/>
                <wp:lineTo x="22677" y="2337"/>
                <wp:lineTo x="22187" y="-584"/>
                <wp:lineTo x="22187" y="-1168"/>
                <wp:lineTo x="-816" y="-1168"/>
              </wp:wrapPolygon>
            </wp:wrapTight>
            <wp:docPr id="2923955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2220" cy="2113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988CB90" w14:textId="12E36D5C" w:rsidR="001F582D" w:rsidRPr="00F067FC" w:rsidRDefault="00653445" w:rsidP="00F067FC">
      <w:r>
        <w:rPr>
          <w:noProof/>
        </w:rPr>
        <mc:AlternateContent>
          <mc:Choice Requires="wps">
            <w:drawing>
              <wp:anchor distT="0" distB="0" distL="114300" distR="114300" simplePos="0" relativeHeight="251660285" behindDoc="1" locked="0" layoutInCell="1" allowOverlap="1" wp14:anchorId="087E3A9F" wp14:editId="03B61CBA">
                <wp:simplePos x="0" y="0"/>
                <wp:positionH relativeFrom="margin">
                  <wp:posOffset>341906</wp:posOffset>
                </wp:positionH>
                <wp:positionV relativeFrom="paragraph">
                  <wp:posOffset>4473</wp:posOffset>
                </wp:positionV>
                <wp:extent cx="3315694" cy="2886323"/>
                <wp:effectExtent l="0" t="0" r="18415" b="28575"/>
                <wp:wrapNone/>
                <wp:docPr id="912698604" name="Rectangle 22"/>
                <wp:cNvGraphicFramePr/>
                <a:graphic xmlns:a="http://schemas.openxmlformats.org/drawingml/2006/main">
                  <a:graphicData uri="http://schemas.microsoft.com/office/word/2010/wordprocessingShape">
                    <wps:wsp>
                      <wps:cNvSpPr/>
                      <wps:spPr>
                        <a:xfrm>
                          <a:off x="0" y="0"/>
                          <a:ext cx="3315694" cy="2886323"/>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C0DE5B" w14:textId="77777777" w:rsidR="00653445" w:rsidRPr="00653445" w:rsidRDefault="00653445" w:rsidP="00653445">
                            <w:pPr>
                              <w:jc w:val="center"/>
                            </w:pPr>
                          </w:p>
                          <w:p w14:paraId="021F02D5" w14:textId="371380C0" w:rsidR="00653445" w:rsidRPr="00653445" w:rsidRDefault="00653445" w:rsidP="00653445">
                            <w:pPr>
                              <w:jc w:val="center"/>
                              <w:rPr>
                                <w:color w:val="FFFFFF" w:themeColor="background1"/>
                              </w:rPr>
                            </w:pPr>
                            <w:r w:rsidRPr="00653445">
                              <w:rPr>
                                <w:color w:val="FFFFFF" w:themeColor="background1"/>
                              </w:rPr>
                              <w:t xml:space="preserve">In July of </w:t>
                            </w:r>
                            <w:r w:rsidR="005C4C9C">
                              <w:rPr>
                                <w:color w:val="FFFFFF" w:themeColor="background1"/>
                              </w:rPr>
                              <w:t>2023</w:t>
                            </w:r>
                            <w:r w:rsidRPr="00653445">
                              <w:rPr>
                                <w:color w:val="FFFFFF" w:themeColor="background1"/>
                              </w:rPr>
                              <w:t>, the Academy welcomed Chidum as our work experience student. Chidum worked alongside Dr Sergis and Gabriella with day-to-day tasks such as filing and photocopying. He also got to prepare and attend a social event at</w:t>
                            </w:r>
                            <w:r w:rsidR="001A4C38">
                              <w:rPr>
                                <w:color w:val="FFFFFF" w:themeColor="background1"/>
                              </w:rPr>
                              <w:t xml:space="preserve"> Oasis Academy Enfield</w:t>
                            </w:r>
                            <w:r w:rsidRPr="00653445">
                              <w:rPr>
                                <w:color w:val="FFFFFF" w:themeColor="background1"/>
                              </w:rPr>
                              <w:t>, handing out leaflets and goody bags. The Academy welcomes students from across the borough for work experience for both assistant teaching positions and administrative assistant roles.</w:t>
                            </w:r>
                          </w:p>
                          <w:p w14:paraId="06240C0D" w14:textId="77777777" w:rsidR="00653445" w:rsidRDefault="00653445" w:rsidP="006534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E3A9F" id="Rectangle 22" o:spid="_x0000_s1042" style="position:absolute;margin-left:26.9pt;margin-top:.35pt;width:261.1pt;height:227.25pt;z-index:-251656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" fillcolor="#e76a1d [3204]" strokecolor="#220f03 [484]" strokeweight="1pt">
                <v:textbox>
                  <w:txbxContent>
                    <w:p w14:paraId="00C0DE5B" w14:textId="77777777" w:rsidR="00653445" w:rsidRPr="00653445" w:rsidRDefault="00653445" w:rsidP="00653445">
                      <w:pPr>
                        <w:jc w:val="center"/>
                      </w:pPr>
                    </w:p>
                    <w:p w14:paraId="021F02D5" w14:textId="371380C0" w:rsidR="00653445" w:rsidRPr="00653445" w:rsidRDefault="00653445" w:rsidP="00653445">
                      <w:pPr>
                        <w:jc w:val="center"/>
                        <w:rPr>
                          <w:color w:val="FFFFFF" w:themeColor="background1"/>
                        </w:rPr>
                      </w:pPr>
                      <w:r w:rsidRPr="00653445">
                        <w:rPr>
                          <w:color w:val="FFFFFF" w:themeColor="background1"/>
                        </w:rPr>
                        <w:t xml:space="preserve">In July of </w:t>
                      </w:r>
                      <w:r w:rsidR="005C4C9C">
                        <w:rPr>
                          <w:color w:val="FFFFFF" w:themeColor="background1"/>
                        </w:rPr>
                        <w:t>2023</w:t>
                      </w:r>
                      <w:r w:rsidRPr="00653445">
                        <w:rPr>
                          <w:color w:val="FFFFFF" w:themeColor="background1"/>
                        </w:rPr>
                        <w:t>, the Academy welcomed Chidum as our work experience student. Chidum worked alongside Dr Sergis and Gabriella with day-to-day tasks such as filing and photocopying. He also got to prepare and attend a social event at</w:t>
                      </w:r>
                      <w:r w:rsidR="001A4C38">
                        <w:rPr>
                          <w:color w:val="FFFFFF" w:themeColor="background1"/>
                        </w:rPr>
                        <w:t xml:space="preserve"> Oasis Academy Enfield</w:t>
                      </w:r>
                      <w:r w:rsidRPr="00653445">
                        <w:rPr>
                          <w:color w:val="FFFFFF" w:themeColor="background1"/>
                        </w:rPr>
                        <w:t>, handing out leaflets and goody bags. The Academy welcomes students from across the borough for work experience for both assistant teaching positions and administrative assistant roles.</w:t>
                      </w:r>
                    </w:p>
                    <w:p w14:paraId="06240C0D" w14:textId="77777777" w:rsidR="00653445" w:rsidRDefault="00653445" w:rsidP="00653445">
                      <w:pPr>
                        <w:jc w:val="center"/>
                      </w:pPr>
                    </w:p>
                  </w:txbxContent>
                </v:textbox>
                <w10:wrap anchorx="margin"/>
              </v:rect>
            </w:pict>
          </mc:Fallback>
        </mc:AlternateContent>
      </w:r>
    </w:p>
    <w:p w14:paraId="68A77F24" w14:textId="55392E6B" w:rsidR="00F067FC" w:rsidRDefault="00F067FC" w:rsidP="00F067FC"/>
    <w:p w14:paraId="3C6C98FB" w14:textId="04675558" w:rsidR="00F067FC" w:rsidRDefault="00F067FC" w:rsidP="00F067FC"/>
    <w:p w14:paraId="37F3F630" w14:textId="04964755" w:rsidR="0054718D" w:rsidRDefault="0054718D" w:rsidP="00F067FC"/>
    <w:p w14:paraId="002E7A57" w14:textId="7234869B" w:rsidR="0054718D" w:rsidRDefault="0054718D" w:rsidP="00F067FC"/>
    <w:p w14:paraId="3F581231" w14:textId="783A69F3" w:rsidR="0054718D" w:rsidRDefault="0054718D" w:rsidP="00F067FC"/>
    <w:p w14:paraId="1FB501DD" w14:textId="1C3FDEF9" w:rsidR="0054718D" w:rsidRDefault="00653445" w:rsidP="00F067FC">
      <w:r>
        <w:rPr>
          <w:noProof/>
        </w:rPr>
        <w:drawing>
          <wp:anchor distT="0" distB="0" distL="114300" distR="114300" simplePos="0" relativeHeight="251689984" behindDoc="1" locked="0" layoutInCell="1" allowOverlap="1" wp14:anchorId="43FB264C" wp14:editId="7E504E85">
            <wp:simplePos x="0" y="0"/>
            <wp:positionH relativeFrom="margin">
              <wp:posOffset>3460750</wp:posOffset>
            </wp:positionH>
            <wp:positionV relativeFrom="paragraph">
              <wp:posOffset>239671</wp:posOffset>
            </wp:positionV>
            <wp:extent cx="1915160" cy="1913255"/>
            <wp:effectExtent l="133350" t="114300" r="123190" b="144145"/>
            <wp:wrapTight wrapText="bothSides">
              <wp:wrapPolygon edited="0">
                <wp:start x="-1289" y="-1290"/>
                <wp:lineTo x="-1504" y="23012"/>
                <wp:lineTo x="22775" y="23012"/>
                <wp:lineTo x="22560" y="-1290"/>
                <wp:lineTo x="-1289" y="-1290"/>
              </wp:wrapPolygon>
            </wp:wrapTight>
            <wp:docPr id="3308000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15160" cy="1913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1981382" w14:textId="0F03EBC3" w:rsidR="0054718D" w:rsidRDefault="0054718D" w:rsidP="00F067FC"/>
    <w:p w14:paraId="039B43B8" w14:textId="314371AA" w:rsidR="0054718D" w:rsidRDefault="0054718D" w:rsidP="00F067FC"/>
    <w:p w14:paraId="62750761" w14:textId="42939CDE" w:rsidR="0054718D" w:rsidRDefault="0054718D" w:rsidP="00F067FC"/>
    <w:p w14:paraId="71B6C774" w14:textId="77777777" w:rsidR="0054718D" w:rsidRDefault="0054718D" w:rsidP="00F067FC"/>
    <w:p w14:paraId="38A2C92D" w14:textId="7CF29391" w:rsidR="00653445" w:rsidRDefault="00653445" w:rsidP="00F067FC"/>
    <w:p w14:paraId="74B1A607" w14:textId="1B239697" w:rsidR="00653445" w:rsidRDefault="00653445" w:rsidP="00F067FC"/>
    <w:p w14:paraId="26C47B2C" w14:textId="682B9A16" w:rsidR="00653445" w:rsidRDefault="0011319A" w:rsidP="00F067FC">
      <w:r>
        <w:rPr>
          <w:noProof/>
        </w:rPr>
        <mc:AlternateContent>
          <mc:Choice Requires="wps">
            <w:drawing>
              <wp:anchor distT="0" distB="0" distL="114300" distR="114300" simplePos="0" relativeHeight="251693056" behindDoc="0" locked="0" layoutInCell="1" allowOverlap="1" wp14:anchorId="54A05F02" wp14:editId="0CC55AF5">
                <wp:simplePos x="0" y="0"/>
                <wp:positionH relativeFrom="column">
                  <wp:posOffset>-265761</wp:posOffset>
                </wp:positionH>
                <wp:positionV relativeFrom="paragraph">
                  <wp:posOffset>297621</wp:posOffset>
                </wp:positionV>
                <wp:extent cx="7418567" cy="0"/>
                <wp:effectExtent l="0" t="0" r="0" b="0"/>
                <wp:wrapNone/>
                <wp:docPr id="27031235" name="Straight Connector 16"/>
                <wp:cNvGraphicFramePr/>
                <a:graphic xmlns:a="http://schemas.openxmlformats.org/drawingml/2006/main">
                  <a:graphicData uri="http://schemas.microsoft.com/office/word/2010/wordprocessingShape">
                    <wps:wsp>
                      <wps:cNvCnPr/>
                      <wps:spPr>
                        <a:xfrm>
                          <a:off x="0" y="0"/>
                          <a:ext cx="7418567"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3219E9A4" id="Straight Connector 1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0.95pt,23.45pt" to="563.2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" strokecolor="#e76a1d [3204]" strokeweight="1.5pt">
                <v:stroke joinstyle="miter"/>
              </v:line>
            </w:pict>
          </mc:Fallback>
        </mc:AlternateContent>
      </w:r>
    </w:p>
    <w:p w14:paraId="4DFB6874" w14:textId="6371DA99" w:rsidR="0054718D" w:rsidRDefault="0011319A" w:rsidP="0011319A">
      <w:pPr>
        <w:pStyle w:val="Heading1"/>
        <w:jc w:val="center"/>
      </w:pPr>
      <w:r>
        <w:rPr>
          <w:noProof/>
        </w:rPr>
        <w:drawing>
          <wp:anchor distT="0" distB="0" distL="114300" distR="114300" simplePos="0" relativeHeight="251694080" behindDoc="1" locked="0" layoutInCell="1" allowOverlap="1" wp14:anchorId="16470126" wp14:editId="50B2A982">
            <wp:simplePos x="0" y="0"/>
            <wp:positionH relativeFrom="margin">
              <wp:align>right</wp:align>
            </wp:positionH>
            <wp:positionV relativeFrom="paragraph">
              <wp:posOffset>111760</wp:posOffset>
            </wp:positionV>
            <wp:extent cx="2313305" cy="2313305"/>
            <wp:effectExtent l="0" t="0" r="0" b="0"/>
            <wp:wrapTight wrapText="bothSides">
              <wp:wrapPolygon edited="0">
                <wp:start x="0" y="0"/>
                <wp:lineTo x="0" y="21345"/>
                <wp:lineTo x="21345" y="21345"/>
                <wp:lineTo x="21345" y="0"/>
                <wp:lineTo x="0" y="0"/>
              </wp:wrapPolygon>
            </wp:wrapTight>
            <wp:docPr id="20023231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3305" cy="2313305"/>
                    </a:xfrm>
                    <a:prstGeom prst="rect">
                      <a:avLst/>
                    </a:prstGeom>
                    <a:noFill/>
                  </pic:spPr>
                </pic:pic>
              </a:graphicData>
            </a:graphic>
            <wp14:sizeRelH relativeFrom="margin">
              <wp14:pctWidth>0</wp14:pctWidth>
            </wp14:sizeRelH>
            <wp14:sizeRelV relativeFrom="margin">
              <wp14:pctHeight>0</wp14:pctHeight>
            </wp14:sizeRelV>
          </wp:anchor>
        </w:drawing>
      </w:r>
      <w:r w:rsidR="00B56624">
        <w:t>who was Apol</w:t>
      </w:r>
      <w:r w:rsidR="00B83B72">
        <w:t>l</w:t>
      </w:r>
      <w:r w:rsidR="00B56624">
        <w:t>onius of perga</w:t>
      </w:r>
      <w:r w:rsidR="00B812AC">
        <w:t>?</w:t>
      </w:r>
    </w:p>
    <w:p w14:paraId="4A57BFD9" w14:textId="77777777" w:rsidR="00B812AC" w:rsidRDefault="00B812AC" w:rsidP="00B812AC">
      <w:r>
        <w:t xml:space="preserve">Apollonius of Perga was an ancient Greek mathematician and astronomer (c.240 BC- 190 BC) known for his work on solid geometry and mathematical theorems. Perga was a Hellenized city in Pamphylia, Anatolia (modern Turkey), whose ruins still </w:t>
      </w:r>
      <w:proofErr w:type="gramStart"/>
      <w:r>
        <w:t>stand, and</w:t>
      </w:r>
      <w:proofErr w:type="gramEnd"/>
      <w:r>
        <w:t xml:space="preserve"> was a centre of Hellenistic culture. Apollonius derived the four conic sections that modern mathematicians use: the circle, ellipse, parabola and hyperbola. He achieved this using the section obtained from a plane cutting through two inverted cones. Apollonius defined the definitions of the terms of ellipse, parabola, and hyperbola that we still use today, and he derived </w:t>
      </w:r>
      <w:proofErr w:type="gramStart"/>
      <w:r>
        <w:t>a number of</w:t>
      </w:r>
      <w:proofErr w:type="gramEnd"/>
      <w:r>
        <w:t xml:space="preserve"> other mathematical theorems on plane and solid geometry.</w:t>
      </w:r>
    </w:p>
    <w:p w14:paraId="4D270462" w14:textId="5AFA3380" w:rsidR="00B812AC" w:rsidRDefault="00434F17" w:rsidP="00B812AC">
      <w:r>
        <w:rPr>
          <w:noProof/>
        </w:rPr>
        <mc:AlternateContent>
          <mc:Choice Requires="wps">
            <w:drawing>
              <wp:anchor distT="0" distB="0" distL="114300" distR="114300" simplePos="0" relativeHeight="251754496" behindDoc="0" locked="0" layoutInCell="1" allowOverlap="1" wp14:anchorId="4B969CAD" wp14:editId="57964483">
                <wp:simplePos x="0" y="0"/>
                <wp:positionH relativeFrom="margin">
                  <wp:align>center</wp:align>
                </wp:positionH>
                <wp:positionV relativeFrom="paragraph">
                  <wp:posOffset>1314450</wp:posOffset>
                </wp:positionV>
                <wp:extent cx="1133475" cy="314325"/>
                <wp:effectExtent l="0" t="0" r="28575" b="28575"/>
                <wp:wrapNone/>
                <wp:docPr id="1938651076"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6E98C607" w14:textId="3D5212FB" w:rsidR="00434F17" w:rsidRPr="00434F17" w:rsidRDefault="00434F17" w:rsidP="00434F17">
                            <w:pPr>
                              <w:jc w:val="center"/>
                              <w:rPr>
                                <w:sz w:val="28"/>
                                <w:szCs w:val="28"/>
                              </w:rPr>
                            </w:pPr>
                            <w:r>
                              <w:rPr>
                                <w:sz w:val="28"/>
                                <w:szCs w:val="28"/>
                              </w:rPr>
                              <w:t>5</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969CAD" id="_x0000_s1043" type="#_x0000_t202" style="position:absolute;margin-left:0;margin-top:103.5pt;width:89.25pt;height:24.75pt;z-index:251754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" fillcolor="window" strokeweight=".5pt">
                <v:textbox>
                  <w:txbxContent>
                    <w:p w14:paraId="6E98C607" w14:textId="3D5212FB" w:rsidR="00434F17" w:rsidRPr="00434F17" w:rsidRDefault="00434F17" w:rsidP="00434F17">
                      <w:pPr>
                        <w:jc w:val="center"/>
                        <w:rPr>
                          <w:sz w:val="28"/>
                          <w:szCs w:val="28"/>
                        </w:rPr>
                      </w:pPr>
                      <w:r>
                        <w:rPr>
                          <w:sz w:val="28"/>
                          <w:szCs w:val="28"/>
                        </w:rPr>
                        <w:t>5</w:t>
                      </w:r>
                      <w:r w:rsidRPr="00434F17">
                        <w:rPr>
                          <w:sz w:val="28"/>
                          <w:szCs w:val="28"/>
                        </w:rPr>
                        <w:t>.</w:t>
                      </w:r>
                    </w:p>
                  </w:txbxContent>
                </v:textbox>
                <w10:wrap anchorx="margin"/>
              </v:shape>
            </w:pict>
          </mc:Fallback>
        </mc:AlternateContent>
      </w:r>
      <w:r w:rsidR="00B812AC">
        <w:t xml:space="preserve">Apollonius was influenced from the earlier work of Euclid and Archimedes and developed the fundamental notions that form the basis of modern analytical geometry. Apollonius also worked on many other topics, including astronomy and mechanics. Most of his works have not survived, but his works have been referenced by other great mathematicians, including Pappus of Alexandria. Furthermore, he developed a hypothesis to explain the motion of planets and is believed to have contributed </w:t>
      </w:r>
      <w:proofErr w:type="gramStart"/>
      <w:r w:rsidR="00B812AC">
        <w:t>in</w:t>
      </w:r>
      <w:proofErr w:type="gramEnd"/>
      <w:r w:rsidR="00B812AC">
        <w:t xml:space="preserve"> other areas of astronomy. Consequently, the Apollonius crater on the Moon was named in his honour. Apollonius is generally considered among the greatest mathematicians of antiquity and modern times.</w:t>
      </w:r>
    </w:p>
    <w:p w14:paraId="030F619F" w14:textId="74BB5164" w:rsidR="0011319A" w:rsidRDefault="000548A3" w:rsidP="0011319A">
      <w:pPr>
        <w:pStyle w:val="Heading1"/>
        <w:jc w:val="center"/>
      </w:pPr>
      <w:r>
        <w:lastRenderedPageBreak/>
        <w:t xml:space="preserve">THe dr sergis academy </w:t>
      </w:r>
      <w:r w:rsidR="00074047">
        <w:t xml:space="preserve">celebrates ten </w:t>
      </w:r>
      <w:r w:rsidR="001B68CA">
        <w:t>years</w:t>
      </w:r>
      <w:r w:rsidR="00BB0A5A">
        <w:t>!</w:t>
      </w:r>
    </w:p>
    <w:p w14:paraId="2CD2FCAE" w14:textId="692F48D4" w:rsidR="00BB0A5A" w:rsidRDefault="00BB0A5A" w:rsidP="00BB0A5A"/>
    <w:p w14:paraId="37DD0987" w14:textId="57D31908" w:rsidR="00FA3C70" w:rsidRDefault="00A70F36" w:rsidP="00BB0A5A">
      <w:pPr>
        <w:rPr>
          <w:sz w:val="22"/>
          <w:szCs w:val="22"/>
        </w:rPr>
      </w:pPr>
      <w:r w:rsidRPr="00510C8A">
        <w:rPr>
          <w:sz w:val="22"/>
          <w:szCs w:val="22"/>
        </w:rPr>
        <w:t xml:space="preserve">The Academy celebrated ten years of teaching at our current building </w:t>
      </w:r>
      <w:r w:rsidR="00510C8A" w:rsidRPr="00510C8A">
        <w:rPr>
          <w:sz w:val="22"/>
          <w:szCs w:val="22"/>
        </w:rPr>
        <w:t xml:space="preserve">last October. </w:t>
      </w:r>
      <w:r w:rsidR="00510C8A">
        <w:rPr>
          <w:sz w:val="22"/>
          <w:szCs w:val="22"/>
        </w:rPr>
        <w:t>Dr Sergis has been teaching for</w:t>
      </w:r>
      <w:r w:rsidR="0093199D">
        <w:rPr>
          <w:sz w:val="22"/>
          <w:szCs w:val="22"/>
        </w:rPr>
        <w:t xml:space="preserve"> far longer </w:t>
      </w:r>
      <w:r w:rsidR="008C3F9F">
        <w:rPr>
          <w:sz w:val="22"/>
          <w:szCs w:val="22"/>
        </w:rPr>
        <w:t>but</w:t>
      </w:r>
      <w:r w:rsidR="00510C8A">
        <w:rPr>
          <w:sz w:val="22"/>
          <w:szCs w:val="22"/>
        </w:rPr>
        <w:t xml:space="preserve"> </w:t>
      </w:r>
      <w:r w:rsidR="008C3F9F">
        <w:rPr>
          <w:sz w:val="22"/>
          <w:szCs w:val="22"/>
        </w:rPr>
        <w:t xml:space="preserve">acquired the current building in 2013. It was a painstaking process to restore the old </w:t>
      </w:r>
      <w:r w:rsidR="002D603D">
        <w:rPr>
          <w:sz w:val="22"/>
          <w:szCs w:val="22"/>
        </w:rPr>
        <w:t xml:space="preserve">Edwardian </w:t>
      </w:r>
      <w:r w:rsidR="008C3F9F">
        <w:rPr>
          <w:sz w:val="22"/>
          <w:szCs w:val="22"/>
        </w:rPr>
        <w:t xml:space="preserve">industrial </w:t>
      </w:r>
      <w:proofErr w:type="gramStart"/>
      <w:r w:rsidR="008C3F9F">
        <w:rPr>
          <w:sz w:val="22"/>
          <w:szCs w:val="22"/>
        </w:rPr>
        <w:t>building</w:t>
      </w:r>
      <w:proofErr w:type="gramEnd"/>
      <w:r w:rsidR="008C3F9F">
        <w:rPr>
          <w:sz w:val="22"/>
          <w:szCs w:val="22"/>
        </w:rPr>
        <w:t xml:space="preserve"> and it is unrecognisable from what it once was.</w:t>
      </w:r>
      <w:r w:rsidR="002D603D">
        <w:rPr>
          <w:sz w:val="22"/>
          <w:szCs w:val="22"/>
        </w:rPr>
        <w:t xml:space="preserve"> </w:t>
      </w:r>
      <w:r w:rsidR="00FA157D">
        <w:rPr>
          <w:sz w:val="22"/>
          <w:szCs w:val="22"/>
        </w:rPr>
        <w:t xml:space="preserve">Dr Sergis had a vision of creating a welcoming learning environment that had a </w:t>
      </w:r>
      <w:r w:rsidR="001222C5">
        <w:rPr>
          <w:sz w:val="22"/>
          <w:szCs w:val="22"/>
        </w:rPr>
        <w:t xml:space="preserve">fully equipped science laboratory. </w:t>
      </w:r>
      <w:r w:rsidR="00ED716B">
        <w:rPr>
          <w:sz w:val="22"/>
          <w:szCs w:val="22"/>
        </w:rPr>
        <w:t>With a team of dedicated contractors, it</w:t>
      </w:r>
      <w:r w:rsidR="001222C5">
        <w:rPr>
          <w:sz w:val="22"/>
          <w:szCs w:val="22"/>
        </w:rPr>
        <w:t xml:space="preserve"> took </w:t>
      </w:r>
      <w:r w:rsidR="005B1744">
        <w:rPr>
          <w:sz w:val="22"/>
          <w:szCs w:val="22"/>
        </w:rPr>
        <w:t>just one year to complete</w:t>
      </w:r>
      <w:r w:rsidR="00ED716B">
        <w:rPr>
          <w:sz w:val="22"/>
          <w:szCs w:val="22"/>
        </w:rPr>
        <w:t xml:space="preserve">. </w:t>
      </w:r>
      <w:r w:rsidR="006C111E">
        <w:rPr>
          <w:sz w:val="22"/>
          <w:szCs w:val="22"/>
        </w:rPr>
        <w:t xml:space="preserve">Today, it is a friendly, warm and quiet space to work in. </w:t>
      </w:r>
    </w:p>
    <w:p w14:paraId="36DE72DF" w14:textId="628F59F9" w:rsidR="00BB0A5A" w:rsidRDefault="0089175E" w:rsidP="00BB0A5A">
      <w:pPr>
        <w:rPr>
          <w:sz w:val="22"/>
          <w:szCs w:val="22"/>
        </w:rPr>
      </w:pPr>
      <w:r>
        <w:rPr>
          <w:noProof/>
        </w:rPr>
        <w:drawing>
          <wp:anchor distT="0" distB="0" distL="114300" distR="114300" simplePos="0" relativeHeight="251659260" behindDoc="1" locked="0" layoutInCell="1" allowOverlap="1" wp14:anchorId="27A4FD84" wp14:editId="0E702588">
            <wp:simplePos x="0" y="0"/>
            <wp:positionH relativeFrom="page">
              <wp:align>left</wp:align>
            </wp:positionH>
            <wp:positionV relativeFrom="paragraph">
              <wp:posOffset>1269365</wp:posOffset>
            </wp:positionV>
            <wp:extent cx="3497580" cy="1967230"/>
            <wp:effectExtent l="0" t="0" r="0" b="0"/>
            <wp:wrapTight wrapText="bothSides">
              <wp:wrapPolygon edited="0">
                <wp:start x="10000" y="1464"/>
                <wp:lineTo x="7765" y="2510"/>
                <wp:lineTo x="5294" y="4183"/>
                <wp:lineTo x="5294" y="5229"/>
                <wp:lineTo x="4118" y="8367"/>
                <wp:lineTo x="2471" y="9831"/>
                <wp:lineTo x="2353" y="10249"/>
                <wp:lineTo x="3059" y="11923"/>
                <wp:lineTo x="2235" y="12550"/>
                <wp:lineTo x="2000" y="14014"/>
                <wp:lineTo x="2000" y="16733"/>
                <wp:lineTo x="2706" y="17988"/>
                <wp:lineTo x="4118" y="18616"/>
                <wp:lineTo x="4118" y="19662"/>
                <wp:lineTo x="16118" y="19662"/>
                <wp:lineTo x="17765" y="19034"/>
                <wp:lineTo x="18000" y="18616"/>
                <wp:lineTo x="19059" y="15897"/>
                <wp:lineTo x="18941" y="15269"/>
                <wp:lineTo x="19647" y="13178"/>
                <wp:lineTo x="19412" y="12132"/>
                <wp:lineTo x="18706" y="11504"/>
                <wp:lineTo x="18824" y="9622"/>
                <wp:lineTo x="18471" y="8158"/>
                <wp:lineTo x="16588" y="5438"/>
                <wp:lineTo x="15882" y="5229"/>
                <wp:lineTo x="16000" y="3347"/>
                <wp:lineTo x="13765" y="1883"/>
                <wp:lineTo x="10471" y="1464"/>
                <wp:lineTo x="10000" y="1464"/>
              </wp:wrapPolygon>
            </wp:wrapTight>
            <wp:docPr id="115808059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BEBA8EAE-BF5A-486C-A8C5-ECC9F3942E4B}">
                          <a14:imgProps xmlns:a14="http://schemas.microsoft.com/office/drawing/2010/main">
                            <a14:imgLayer r:embed="rId4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497580" cy="1967230"/>
                    </a:xfrm>
                    <a:prstGeom prst="rect">
                      <a:avLst/>
                    </a:prstGeom>
                    <a:noFill/>
                  </pic:spPr>
                </pic:pic>
              </a:graphicData>
            </a:graphic>
            <wp14:sizeRelH relativeFrom="page">
              <wp14:pctWidth>0</wp14:pctWidth>
            </wp14:sizeRelH>
            <wp14:sizeRelV relativeFrom="page">
              <wp14:pctHeight>0</wp14:pctHeight>
            </wp14:sizeRelV>
          </wp:anchor>
        </w:drawing>
      </w:r>
      <w:r w:rsidR="008827EF">
        <w:rPr>
          <w:noProof/>
          <w:sz w:val="22"/>
          <w:szCs w:val="22"/>
        </w:rPr>
        <w:drawing>
          <wp:anchor distT="0" distB="0" distL="114300" distR="114300" simplePos="0" relativeHeight="251701248" behindDoc="1" locked="0" layoutInCell="1" allowOverlap="1" wp14:anchorId="6460A9F4" wp14:editId="6F17D3F6">
            <wp:simplePos x="0" y="0"/>
            <wp:positionH relativeFrom="column">
              <wp:posOffset>4144562</wp:posOffset>
            </wp:positionH>
            <wp:positionV relativeFrom="paragraph">
              <wp:posOffset>1646859</wp:posOffset>
            </wp:positionV>
            <wp:extent cx="2146300" cy="2682240"/>
            <wp:effectExtent l="381000" t="266700" r="425450" b="270510"/>
            <wp:wrapTight wrapText="bothSides">
              <wp:wrapPolygon edited="0">
                <wp:start x="20130" y="-2148"/>
                <wp:lineTo x="-3834" y="-1841"/>
                <wp:lineTo x="-3643" y="3068"/>
                <wp:lineTo x="-959" y="17795"/>
                <wp:lineTo x="-767" y="20250"/>
                <wp:lineTo x="0" y="22705"/>
                <wp:lineTo x="0" y="23625"/>
                <wp:lineTo x="3067" y="23625"/>
                <wp:lineTo x="3259" y="23318"/>
                <wp:lineTo x="15337" y="22705"/>
                <wp:lineTo x="15529" y="22705"/>
                <wp:lineTo x="25690" y="20250"/>
                <wp:lineTo x="21280" y="-2148"/>
                <wp:lineTo x="20130" y="-2148"/>
              </wp:wrapPolygon>
            </wp:wrapTight>
            <wp:docPr id="2046135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6300" cy="26822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D47F34">
        <w:rPr>
          <w:noProof/>
          <w:sz w:val="22"/>
          <w:szCs w:val="22"/>
        </w:rPr>
        <w:drawing>
          <wp:anchor distT="0" distB="0" distL="114300" distR="114300" simplePos="0" relativeHeight="251699200" behindDoc="1" locked="0" layoutInCell="1" allowOverlap="1" wp14:anchorId="690C0F8F" wp14:editId="65057118">
            <wp:simplePos x="0" y="0"/>
            <wp:positionH relativeFrom="margin">
              <wp:posOffset>4624484</wp:posOffset>
            </wp:positionH>
            <wp:positionV relativeFrom="paragraph">
              <wp:posOffset>3551417</wp:posOffset>
            </wp:positionV>
            <wp:extent cx="2272665" cy="2838450"/>
            <wp:effectExtent l="0" t="0" r="0" b="0"/>
            <wp:wrapTight wrapText="bothSides">
              <wp:wrapPolygon edited="0">
                <wp:start x="0" y="0"/>
                <wp:lineTo x="0" y="21455"/>
                <wp:lineTo x="21365" y="21455"/>
                <wp:lineTo x="21365" y="0"/>
                <wp:lineTo x="0" y="0"/>
              </wp:wrapPolygon>
            </wp:wrapTight>
            <wp:docPr id="3198818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7266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F34">
        <w:rPr>
          <w:noProof/>
          <w:sz w:val="22"/>
          <w:szCs w:val="22"/>
        </w:rPr>
        <w:drawing>
          <wp:anchor distT="0" distB="0" distL="114300" distR="114300" simplePos="0" relativeHeight="251700224" behindDoc="1" locked="0" layoutInCell="1" allowOverlap="1" wp14:anchorId="43F62158" wp14:editId="0F41E473">
            <wp:simplePos x="0" y="0"/>
            <wp:positionH relativeFrom="margin">
              <wp:posOffset>3020474</wp:posOffset>
            </wp:positionH>
            <wp:positionV relativeFrom="paragraph">
              <wp:posOffset>5132457</wp:posOffset>
            </wp:positionV>
            <wp:extent cx="1605915" cy="2006600"/>
            <wp:effectExtent l="0" t="0" r="0" b="0"/>
            <wp:wrapTight wrapText="bothSides">
              <wp:wrapPolygon edited="0">
                <wp:start x="0" y="0"/>
                <wp:lineTo x="0" y="21327"/>
                <wp:lineTo x="21267" y="21327"/>
                <wp:lineTo x="21267" y="0"/>
                <wp:lineTo x="0" y="0"/>
              </wp:wrapPolygon>
            </wp:wrapTight>
            <wp:docPr id="1653478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5915" cy="2006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7F34">
        <w:rPr>
          <w:noProof/>
          <w:sz w:val="22"/>
          <w:szCs w:val="22"/>
        </w:rPr>
        <w:drawing>
          <wp:anchor distT="0" distB="0" distL="114300" distR="114300" simplePos="0" relativeHeight="251698176" behindDoc="1" locked="0" layoutInCell="1" allowOverlap="1" wp14:anchorId="433F3876" wp14:editId="27C52238">
            <wp:simplePos x="0" y="0"/>
            <wp:positionH relativeFrom="margin">
              <wp:posOffset>2241467</wp:posOffset>
            </wp:positionH>
            <wp:positionV relativeFrom="paragraph">
              <wp:posOffset>1673225</wp:posOffset>
            </wp:positionV>
            <wp:extent cx="1820545" cy="2275205"/>
            <wp:effectExtent l="0" t="0" r="8255" b="0"/>
            <wp:wrapTight wrapText="bothSides">
              <wp:wrapPolygon edited="0">
                <wp:start x="0" y="0"/>
                <wp:lineTo x="0" y="21341"/>
                <wp:lineTo x="21472" y="21341"/>
                <wp:lineTo x="21472" y="0"/>
                <wp:lineTo x="0" y="0"/>
              </wp:wrapPolygon>
            </wp:wrapTight>
            <wp:docPr id="779059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0545" cy="227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F34">
        <w:rPr>
          <w:noProof/>
          <w:sz w:val="22"/>
          <w:szCs w:val="22"/>
        </w:rPr>
        <w:drawing>
          <wp:anchor distT="0" distB="0" distL="114300" distR="114300" simplePos="0" relativeHeight="251697152" behindDoc="1" locked="0" layoutInCell="1" allowOverlap="1" wp14:anchorId="6A7713F1" wp14:editId="54F1AF8F">
            <wp:simplePos x="0" y="0"/>
            <wp:positionH relativeFrom="margin">
              <wp:posOffset>127221</wp:posOffset>
            </wp:positionH>
            <wp:positionV relativeFrom="paragraph">
              <wp:posOffset>2072364</wp:posOffset>
            </wp:positionV>
            <wp:extent cx="2042160" cy="2552065"/>
            <wp:effectExtent l="0" t="0" r="0" b="635"/>
            <wp:wrapTight wrapText="bothSides">
              <wp:wrapPolygon edited="0">
                <wp:start x="0" y="0"/>
                <wp:lineTo x="0" y="21444"/>
                <wp:lineTo x="21358" y="21444"/>
                <wp:lineTo x="21358" y="0"/>
                <wp:lineTo x="0" y="0"/>
              </wp:wrapPolygon>
            </wp:wrapTight>
            <wp:docPr id="18508119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42160" cy="255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7F34">
        <w:rPr>
          <w:noProof/>
          <w:sz w:val="22"/>
          <w:szCs w:val="22"/>
        </w:rPr>
        <w:drawing>
          <wp:anchor distT="0" distB="0" distL="114300" distR="114300" simplePos="0" relativeHeight="251703296" behindDoc="1" locked="0" layoutInCell="1" allowOverlap="1" wp14:anchorId="6ACB2076" wp14:editId="7C9AF7E3">
            <wp:simplePos x="0" y="0"/>
            <wp:positionH relativeFrom="margin">
              <wp:posOffset>270345</wp:posOffset>
            </wp:positionH>
            <wp:positionV relativeFrom="paragraph">
              <wp:posOffset>4758856</wp:posOffset>
            </wp:positionV>
            <wp:extent cx="2683510" cy="2011680"/>
            <wp:effectExtent l="323850" t="304800" r="364490" b="293370"/>
            <wp:wrapTight wrapText="bothSides">
              <wp:wrapPolygon edited="0">
                <wp:start x="20547" y="-3273"/>
                <wp:lineTo x="-2607" y="-2864"/>
                <wp:lineTo x="-2607" y="3682"/>
                <wp:lineTo x="-153" y="24545"/>
                <wp:lineTo x="1993" y="24545"/>
                <wp:lineTo x="2147" y="24136"/>
                <wp:lineTo x="12267" y="23318"/>
                <wp:lineTo x="12420" y="23318"/>
                <wp:lineTo x="24381" y="20045"/>
                <wp:lineTo x="22387" y="3682"/>
                <wp:lineTo x="21774" y="-3273"/>
                <wp:lineTo x="20547" y="-3273"/>
              </wp:wrapPolygon>
            </wp:wrapTight>
            <wp:docPr id="12549093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83510" cy="20116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D47F34">
        <w:rPr>
          <w:noProof/>
          <w:sz w:val="22"/>
          <w:szCs w:val="22"/>
        </w:rPr>
        <w:drawing>
          <wp:anchor distT="0" distB="0" distL="114300" distR="114300" simplePos="0" relativeHeight="251702272" behindDoc="1" locked="0" layoutInCell="1" allowOverlap="1" wp14:anchorId="13E3A988" wp14:editId="43D509B6">
            <wp:simplePos x="0" y="0"/>
            <wp:positionH relativeFrom="margin">
              <wp:align>center</wp:align>
            </wp:positionH>
            <wp:positionV relativeFrom="paragraph">
              <wp:posOffset>3264204</wp:posOffset>
            </wp:positionV>
            <wp:extent cx="2941955" cy="2204720"/>
            <wp:effectExtent l="95250" t="95250" r="106045" b="709930"/>
            <wp:wrapTight wrapText="bothSides">
              <wp:wrapPolygon edited="0">
                <wp:start x="-140" y="-933"/>
                <wp:lineTo x="-699" y="-560"/>
                <wp:lineTo x="-559" y="28369"/>
                <wp:lineTo x="21959" y="28369"/>
                <wp:lineTo x="22239" y="26316"/>
                <wp:lineTo x="22239" y="2426"/>
                <wp:lineTo x="21679" y="-373"/>
                <wp:lineTo x="21679" y="-933"/>
                <wp:lineTo x="-140" y="-933"/>
              </wp:wrapPolygon>
            </wp:wrapTight>
            <wp:docPr id="13522278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1955" cy="220472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00713CD6">
        <w:rPr>
          <w:sz w:val="22"/>
          <w:szCs w:val="22"/>
        </w:rPr>
        <w:t xml:space="preserve">On the day, there were fun and creative workshops in the classrooms as well as a range of science experiments in the laboratory. </w:t>
      </w:r>
      <w:r w:rsidR="0047469C">
        <w:rPr>
          <w:sz w:val="22"/>
          <w:szCs w:val="22"/>
        </w:rPr>
        <w:t xml:space="preserve">The event also attracted the attention of the current Mayor of Enfield, Cllr </w:t>
      </w:r>
      <w:proofErr w:type="spellStart"/>
      <w:r w:rsidR="0047469C">
        <w:rPr>
          <w:sz w:val="22"/>
          <w:szCs w:val="22"/>
        </w:rPr>
        <w:t>Suna</w:t>
      </w:r>
      <w:proofErr w:type="spellEnd"/>
      <w:r w:rsidR="0047469C">
        <w:rPr>
          <w:sz w:val="22"/>
          <w:szCs w:val="22"/>
        </w:rPr>
        <w:t xml:space="preserve"> </w:t>
      </w:r>
      <w:r w:rsidR="00565A2D">
        <w:rPr>
          <w:sz w:val="22"/>
          <w:szCs w:val="22"/>
        </w:rPr>
        <w:t xml:space="preserve">Hurman. </w:t>
      </w:r>
      <w:r w:rsidR="00736890">
        <w:rPr>
          <w:sz w:val="22"/>
          <w:szCs w:val="22"/>
        </w:rPr>
        <w:t>Goody bags</w:t>
      </w:r>
      <w:r w:rsidR="00396AD6">
        <w:rPr>
          <w:sz w:val="22"/>
          <w:szCs w:val="22"/>
        </w:rPr>
        <w:t xml:space="preserve"> were available on the day for </w:t>
      </w:r>
      <w:r w:rsidR="00736890">
        <w:rPr>
          <w:sz w:val="22"/>
          <w:szCs w:val="22"/>
        </w:rPr>
        <w:t xml:space="preserve">each guest which included </w:t>
      </w:r>
      <w:r w:rsidR="0021203D">
        <w:rPr>
          <w:sz w:val="22"/>
          <w:szCs w:val="22"/>
        </w:rPr>
        <w:t>information about the academy and small gifts.</w:t>
      </w:r>
      <w:r w:rsidR="00C702FA">
        <w:rPr>
          <w:sz w:val="22"/>
          <w:szCs w:val="22"/>
        </w:rPr>
        <w:t xml:space="preserve"> There was also a tasty buffet with </w:t>
      </w:r>
      <w:r w:rsidR="00567F19">
        <w:rPr>
          <w:sz w:val="22"/>
          <w:szCs w:val="22"/>
        </w:rPr>
        <w:t>sandwiches</w:t>
      </w:r>
      <w:r w:rsidR="005F339D">
        <w:rPr>
          <w:sz w:val="22"/>
          <w:szCs w:val="22"/>
        </w:rPr>
        <w:t xml:space="preserve">, wraps </w:t>
      </w:r>
      <w:r w:rsidR="002C102A">
        <w:rPr>
          <w:sz w:val="22"/>
          <w:szCs w:val="22"/>
        </w:rPr>
        <w:t xml:space="preserve">and cakes </w:t>
      </w:r>
      <w:r w:rsidR="00567F19">
        <w:rPr>
          <w:sz w:val="22"/>
          <w:szCs w:val="22"/>
        </w:rPr>
        <w:t xml:space="preserve">freshly prepared from the local Sainsbury’s. </w:t>
      </w:r>
      <w:r w:rsidR="007E7243">
        <w:rPr>
          <w:sz w:val="22"/>
          <w:szCs w:val="22"/>
        </w:rPr>
        <w:t xml:space="preserve">The Academy was also decorated with a spooky Halloween theme. </w:t>
      </w:r>
      <w:r w:rsidR="00D902C6">
        <w:rPr>
          <w:sz w:val="22"/>
          <w:szCs w:val="22"/>
        </w:rPr>
        <w:t xml:space="preserve">There were also some stall holders </w:t>
      </w:r>
      <w:r w:rsidR="00630F6A">
        <w:rPr>
          <w:sz w:val="22"/>
          <w:szCs w:val="22"/>
        </w:rPr>
        <w:t xml:space="preserve">on the day showcasing their services, including Pamela and David from Utility Warehouse </w:t>
      </w:r>
      <w:r w:rsidR="00852BC8">
        <w:rPr>
          <w:sz w:val="22"/>
          <w:szCs w:val="22"/>
        </w:rPr>
        <w:t xml:space="preserve">(pictured below). We are very proud of our </w:t>
      </w:r>
      <w:r w:rsidR="008827EF">
        <w:rPr>
          <w:sz w:val="22"/>
          <w:szCs w:val="22"/>
        </w:rPr>
        <w:t>building,</w:t>
      </w:r>
      <w:r w:rsidR="001C44BF">
        <w:rPr>
          <w:sz w:val="22"/>
          <w:szCs w:val="22"/>
        </w:rPr>
        <w:t xml:space="preserve"> </w:t>
      </w:r>
      <w:r w:rsidR="00570807">
        <w:rPr>
          <w:sz w:val="22"/>
          <w:szCs w:val="22"/>
        </w:rPr>
        <w:t xml:space="preserve">and it is the centre of operations for the business. </w:t>
      </w:r>
    </w:p>
    <w:p w14:paraId="7995FE71" w14:textId="1E2CB581" w:rsidR="00375F91" w:rsidRDefault="00375F91" w:rsidP="00BB0A5A">
      <w:pPr>
        <w:rPr>
          <w:sz w:val="22"/>
          <w:szCs w:val="22"/>
        </w:rPr>
      </w:pPr>
    </w:p>
    <w:p w14:paraId="18C3FE0B" w14:textId="267A6B5B" w:rsidR="00375F91" w:rsidRDefault="00375F91" w:rsidP="00BB0A5A">
      <w:pPr>
        <w:rPr>
          <w:sz w:val="22"/>
          <w:szCs w:val="22"/>
        </w:rPr>
      </w:pPr>
    </w:p>
    <w:p w14:paraId="39D67565" w14:textId="16D376F5" w:rsidR="00375F91" w:rsidRDefault="00375F91" w:rsidP="00BB0A5A">
      <w:pPr>
        <w:rPr>
          <w:sz w:val="22"/>
          <w:szCs w:val="22"/>
        </w:rPr>
      </w:pPr>
    </w:p>
    <w:p w14:paraId="20E76514" w14:textId="3E7E24B7" w:rsidR="00375F91" w:rsidRDefault="00375F91" w:rsidP="00BB0A5A">
      <w:pPr>
        <w:rPr>
          <w:sz w:val="22"/>
          <w:szCs w:val="22"/>
        </w:rPr>
      </w:pPr>
    </w:p>
    <w:p w14:paraId="4AC77EDA" w14:textId="08534C89" w:rsidR="00375F91" w:rsidRDefault="0089175E" w:rsidP="00BB0A5A">
      <w:pPr>
        <w:rPr>
          <w:sz w:val="22"/>
          <w:szCs w:val="22"/>
        </w:rPr>
      </w:pPr>
      <w:r>
        <w:rPr>
          <w:noProof/>
          <w:sz w:val="22"/>
          <w:szCs w:val="22"/>
        </w:rPr>
        <w:drawing>
          <wp:anchor distT="0" distB="0" distL="114300" distR="114300" simplePos="0" relativeHeight="251658235" behindDoc="1" locked="0" layoutInCell="1" allowOverlap="1" wp14:anchorId="32C16AFC" wp14:editId="4E23D7DC">
            <wp:simplePos x="0" y="0"/>
            <wp:positionH relativeFrom="page">
              <wp:posOffset>4169548</wp:posOffset>
            </wp:positionH>
            <wp:positionV relativeFrom="paragraph">
              <wp:posOffset>2448477</wp:posOffset>
            </wp:positionV>
            <wp:extent cx="3499485" cy="1969135"/>
            <wp:effectExtent l="0" t="0" r="0" b="126365"/>
            <wp:wrapTight wrapText="bothSides">
              <wp:wrapPolygon edited="0">
                <wp:start x="6322" y="3252"/>
                <wp:lineTo x="3580" y="5180"/>
                <wp:lineTo x="4130" y="8377"/>
                <wp:lineTo x="1994" y="9539"/>
                <wp:lineTo x="2544" y="12736"/>
                <wp:lineTo x="1308" y="13409"/>
                <wp:lineTo x="1892" y="16806"/>
                <wp:lineTo x="3983" y="18947"/>
                <wp:lineTo x="4095" y="18886"/>
                <wp:lineTo x="9705" y="19332"/>
                <wp:lineTo x="9818" y="19270"/>
                <wp:lineTo x="15315" y="19777"/>
                <wp:lineTo x="17174" y="19859"/>
                <wp:lineTo x="17736" y="19554"/>
                <wp:lineTo x="17789" y="18432"/>
                <wp:lineTo x="18622" y="14701"/>
                <wp:lineTo x="18700" y="14440"/>
                <wp:lineTo x="18072" y="11504"/>
                <wp:lineTo x="18037" y="11304"/>
                <wp:lineTo x="17971" y="8062"/>
                <wp:lineTo x="17877" y="6802"/>
                <wp:lineTo x="16262" y="5277"/>
                <wp:lineTo x="15711" y="2080"/>
                <wp:lineTo x="14587" y="2691"/>
                <wp:lineTo x="14036" y="-506"/>
                <wp:lineTo x="6996" y="2885"/>
                <wp:lineTo x="6322" y="3252"/>
              </wp:wrapPolygon>
            </wp:wrapTight>
            <wp:docPr id="129434309" name="Picture 49" descr="A group of colorful firewo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4309" name="Picture 49" descr="A group of colorful firework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020815">
                      <a:off x="0" y="0"/>
                      <a:ext cx="3499485" cy="1969135"/>
                    </a:xfrm>
                    <a:prstGeom prst="rect">
                      <a:avLst/>
                    </a:prstGeom>
                    <a:noFill/>
                  </pic:spPr>
                </pic:pic>
              </a:graphicData>
            </a:graphic>
            <wp14:sizeRelH relativeFrom="page">
              <wp14:pctWidth>0</wp14:pctWidth>
            </wp14:sizeRelH>
            <wp14:sizeRelV relativeFrom="page">
              <wp14:pctHeight>0</wp14:pctHeight>
            </wp14:sizeRelV>
          </wp:anchor>
        </w:drawing>
      </w:r>
    </w:p>
    <w:p w14:paraId="3AD582C6" w14:textId="03EECE3A" w:rsidR="00375F91" w:rsidRDefault="00375F91" w:rsidP="00BB0A5A">
      <w:pPr>
        <w:rPr>
          <w:sz w:val="22"/>
          <w:szCs w:val="22"/>
        </w:rPr>
      </w:pPr>
    </w:p>
    <w:p w14:paraId="17BE93D9" w14:textId="6B9C4BA0" w:rsidR="00375F91" w:rsidRDefault="00A91EA9" w:rsidP="00BB0A5A">
      <w:pPr>
        <w:rPr>
          <w:sz w:val="22"/>
          <w:szCs w:val="22"/>
        </w:rPr>
      </w:pPr>
      <w:r>
        <w:rPr>
          <w:noProof/>
        </w:rPr>
        <mc:AlternateContent>
          <mc:Choice Requires="wps">
            <w:drawing>
              <wp:anchor distT="0" distB="0" distL="114300" distR="114300" simplePos="0" relativeHeight="251756544" behindDoc="0" locked="0" layoutInCell="1" allowOverlap="1" wp14:anchorId="660E1B0E" wp14:editId="7A9A7D80">
                <wp:simplePos x="0" y="0"/>
                <wp:positionH relativeFrom="margin">
                  <wp:align>center</wp:align>
                </wp:positionH>
                <wp:positionV relativeFrom="paragraph">
                  <wp:posOffset>151765</wp:posOffset>
                </wp:positionV>
                <wp:extent cx="1133475" cy="314325"/>
                <wp:effectExtent l="0" t="0" r="28575" b="28575"/>
                <wp:wrapNone/>
                <wp:docPr id="1522179798"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1D087D39" w14:textId="4350610B" w:rsidR="00A91EA9" w:rsidRPr="00434F17" w:rsidRDefault="00A91EA9" w:rsidP="00A91EA9">
                            <w:pPr>
                              <w:jc w:val="center"/>
                              <w:rPr>
                                <w:sz w:val="28"/>
                                <w:szCs w:val="28"/>
                              </w:rPr>
                            </w:pPr>
                            <w:r>
                              <w:rPr>
                                <w:sz w:val="28"/>
                                <w:szCs w:val="28"/>
                              </w:rPr>
                              <w:t>6</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0E1B0E" id="_x0000_s1044" type="#_x0000_t202" style="position:absolute;margin-left:0;margin-top:11.95pt;width:89.25pt;height:24.75pt;z-index:2517565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" fillcolor="window" strokeweight=".5pt">
                <v:textbox>
                  <w:txbxContent>
                    <w:p w14:paraId="1D087D39" w14:textId="4350610B" w:rsidR="00A91EA9" w:rsidRPr="00434F17" w:rsidRDefault="00A91EA9" w:rsidP="00A91EA9">
                      <w:pPr>
                        <w:jc w:val="center"/>
                        <w:rPr>
                          <w:sz w:val="28"/>
                          <w:szCs w:val="28"/>
                        </w:rPr>
                      </w:pPr>
                      <w:r>
                        <w:rPr>
                          <w:sz w:val="28"/>
                          <w:szCs w:val="28"/>
                        </w:rPr>
                        <w:t>6</w:t>
                      </w:r>
                      <w:r w:rsidRPr="00434F17">
                        <w:rPr>
                          <w:sz w:val="28"/>
                          <w:szCs w:val="28"/>
                        </w:rPr>
                        <w:t>.</w:t>
                      </w:r>
                    </w:p>
                  </w:txbxContent>
                </v:textbox>
                <w10:wrap anchorx="margin"/>
              </v:shape>
            </w:pict>
          </mc:Fallback>
        </mc:AlternateContent>
      </w:r>
    </w:p>
    <w:p w14:paraId="723E6AE8" w14:textId="3B2C6202" w:rsidR="00375F91" w:rsidRDefault="00FA1AE5" w:rsidP="0089175E">
      <w:pPr>
        <w:pStyle w:val="Heading1"/>
        <w:jc w:val="center"/>
      </w:pPr>
      <w:r>
        <w:rPr>
          <w:noProof/>
        </w:rPr>
        <w:lastRenderedPageBreak/>
        <w:drawing>
          <wp:anchor distT="0" distB="0" distL="114300" distR="114300" simplePos="0" relativeHeight="251706368" behindDoc="1" locked="0" layoutInCell="1" allowOverlap="1" wp14:anchorId="06B77092" wp14:editId="308EA35D">
            <wp:simplePos x="0" y="0"/>
            <wp:positionH relativeFrom="column">
              <wp:posOffset>4686438</wp:posOffset>
            </wp:positionH>
            <wp:positionV relativeFrom="paragraph">
              <wp:posOffset>0</wp:posOffset>
            </wp:positionV>
            <wp:extent cx="2257425" cy="1980565"/>
            <wp:effectExtent l="0" t="0" r="0" b="0"/>
            <wp:wrapTight wrapText="bothSides">
              <wp:wrapPolygon edited="0">
                <wp:start x="11666" y="2493"/>
                <wp:lineTo x="8749" y="3116"/>
                <wp:lineTo x="8203" y="3532"/>
                <wp:lineTo x="8567" y="9557"/>
                <wp:lineTo x="5104" y="12881"/>
                <wp:lineTo x="2734" y="13089"/>
                <wp:lineTo x="1641" y="14128"/>
                <wp:lineTo x="1641" y="16205"/>
                <wp:lineTo x="3281" y="19737"/>
                <wp:lineTo x="5833" y="19737"/>
                <wp:lineTo x="11119" y="19322"/>
                <wp:lineTo x="20051" y="17452"/>
                <wp:lineTo x="20051" y="15997"/>
                <wp:lineTo x="19504" y="14959"/>
                <wp:lineTo x="17681" y="12881"/>
                <wp:lineTo x="18046" y="3947"/>
                <wp:lineTo x="17316" y="3116"/>
                <wp:lineTo x="14400" y="2493"/>
                <wp:lineTo x="11666" y="2493"/>
              </wp:wrapPolygon>
            </wp:wrapTight>
            <wp:docPr id="16411863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BEBA8EAE-BF5A-486C-A8C5-ECC9F3942E4B}">
                          <a14:imgProps xmlns:a14="http://schemas.microsoft.com/office/drawing/2010/main">
                            <a14:imgLayer r:embed="rId52">
                              <a14:imgEffect>
                                <a14:backgroundRemoval t="10000" b="90000" l="10000" r="90000">
                                  <a14:foregroundMark x1="50163" y1="32775" x2="53758" y2="28305"/>
                                  <a14:foregroundMark x1="66830" y1="30726" x2="69118" y2="27561"/>
                                  <a14:foregroundMark x1="53431" y1="33706" x2="52614" y2="27933"/>
                                  <a14:foregroundMark x1="68301" y1="32775" x2="69608" y2="2607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57425" cy="1980565"/>
                    </a:xfrm>
                    <a:prstGeom prst="rect">
                      <a:avLst/>
                    </a:prstGeom>
                    <a:noFill/>
                  </pic:spPr>
                </pic:pic>
              </a:graphicData>
            </a:graphic>
            <wp14:sizeRelH relativeFrom="margin">
              <wp14:pctWidth>0</wp14:pctWidth>
            </wp14:sizeRelH>
            <wp14:sizeRelV relativeFrom="margin">
              <wp14:pctHeight>0</wp14:pctHeight>
            </wp14:sizeRelV>
          </wp:anchor>
        </w:drawing>
      </w:r>
      <w:r w:rsidR="009209DC">
        <w:t xml:space="preserve">Owls </w:t>
      </w:r>
      <w:r w:rsidR="00752276">
        <w:t>in</w:t>
      </w:r>
      <w:r w:rsidR="009209DC">
        <w:t xml:space="preserve"> the ancient world</w:t>
      </w:r>
    </w:p>
    <w:p w14:paraId="660B8272" w14:textId="60E549DA" w:rsidR="00752276" w:rsidRDefault="00294490" w:rsidP="00752276">
      <w:r>
        <w:rPr>
          <w:noProof/>
        </w:rPr>
        <w:drawing>
          <wp:anchor distT="0" distB="0" distL="114300" distR="114300" simplePos="0" relativeHeight="251704320" behindDoc="1" locked="0" layoutInCell="1" allowOverlap="1" wp14:anchorId="0B4E125D" wp14:editId="0C6A4F6F">
            <wp:simplePos x="0" y="0"/>
            <wp:positionH relativeFrom="margin">
              <wp:posOffset>-39039</wp:posOffset>
            </wp:positionH>
            <wp:positionV relativeFrom="paragraph">
              <wp:posOffset>820779</wp:posOffset>
            </wp:positionV>
            <wp:extent cx="1933575" cy="3467100"/>
            <wp:effectExtent l="0" t="0" r="9525" b="0"/>
            <wp:wrapTight wrapText="bothSides">
              <wp:wrapPolygon edited="0">
                <wp:start x="0" y="0"/>
                <wp:lineTo x="0" y="21481"/>
                <wp:lineTo x="21494" y="21481"/>
                <wp:lineTo x="21494" y="0"/>
                <wp:lineTo x="0" y="0"/>
              </wp:wrapPolygon>
            </wp:wrapTight>
            <wp:docPr id="11073704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33575" cy="3467100"/>
                    </a:xfrm>
                    <a:prstGeom prst="rect">
                      <a:avLst/>
                    </a:prstGeom>
                    <a:noFill/>
                  </pic:spPr>
                </pic:pic>
              </a:graphicData>
            </a:graphic>
          </wp:anchor>
        </w:drawing>
      </w:r>
      <w:r w:rsidR="00752276">
        <w:t>Ever wondered why we picked an owl to be our mascot? Well, in the ancient Greek world, owls were a symbol of wisdom. The owl became the favoured animal of Athena, goddess of wisdom and became her symbol. Athena’s ‘little owl’ symbol was often used to protect finance and is often represented on coinage.</w:t>
      </w:r>
    </w:p>
    <w:p w14:paraId="02AFD193" w14:textId="5C02CAA4" w:rsidR="00752276" w:rsidRDefault="00752276" w:rsidP="00752276">
      <w:r>
        <w:t xml:space="preserve">These birds were not only a symbol of </w:t>
      </w:r>
      <w:proofErr w:type="gramStart"/>
      <w:r>
        <w:t>knowledge</w:t>
      </w:r>
      <w:proofErr w:type="gramEnd"/>
      <w:r>
        <w:t xml:space="preserve"> and they have been interpreted differently in many cultures. Owls have been depicted in the Libyan Palette, which shows a settlement represented by an owl figure. In old English tales, the owl, more specifically the Barn Owl (Tyto alba), was regarded as a symbol of doom or death. These owls were also thought to predict the </w:t>
      </w:r>
      <w:proofErr w:type="gramStart"/>
      <w:r>
        <w:t>weather</w:t>
      </w:r>
      <w:proofErr w:type="gramEnd"/>
      <w:r>
        <w:t xml:space="preserve"> and a screeching owl meant a storm was on the way. Owl eggs were used for medicinal purposes in a variety of ways to treat many illnesses. This was also a belief shared by the ancient Romans. </w:t>
      </w:r>
    </w:p>
    <w:p w14:paraId="70AB6551" w14:textId="0F82BC73" w:rsidR="009209DC" w:rsidRDefault="001B6AEC" w:rsidP="00752276">
      <w:r>
        <w:rPr>
          <w:noProof/>
        </w:rPr>
        <mc:AlternateContent>
          <mc:Choice Requires="wps">
            <w:drawing>
              <wp:anchor distT="0" distB="0" distL="114300" distR="114300" simplePos="0" relativeHeight="251705344" behindDoc="0" locked="0" layoutInCell="1" allowOverlap="1" wp14:anchorId="24C14641" wp14:editId="17D9FC62">
                <wp:simplePos x="0" y="0"/>
                <wp:positionH relativeFrom="column">
                  <wp:posOffset>-170180</wp:posOffset>
                </wp:positionH>
                <wp:positionV relativeFrom="paragraph">
                  <wp:posOffset>1816100</wp:posOffset>
                </wp:positionV>
                <wp:extent cx="7306945" cy="55245"/>
                <wp:effectExtent l="0" t="0" r="27305" b="20955"/>
                <wp:wrapNone/>
                <wp:docPr id="1016555482" name="Straight Connector 26"/>
                <wp:cNvGraphicFramePr/>
                <a:graphic xmlns:a="http://schemas.openxmlformats.org/drawingml/2006/main">
                  <a:graphicData uri="http://schemas.microsoft.com/office/word/2010/wordprocessingShape">
                    <wps:wsp>
                      <wps:cNvCnPr/>
                      <wps:spPr>
                        <a:xfrm flipV="1">
                          <a:off x="0" y="0"/>
                          <a:ext cx="7306945" cy="5524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00013E2D" id="Straight Connector 26" o:spid="_x0000_s1026" style="position:absolute;flip:y;z-index:251705344;visibility:visible;mso-wrap-style:square;mso-wrap-distance-left:9pt;mso-wrap-distance-top:0;mso-wrap-distance-right:9pt;mso-wrap-distance-bottom:0;mso-position-horizontal:absolute;mso-position-horizontal-relative:text;mso-position-vertical:absolute;mso-position-vertical-relative:text" from="-13.4pt,143pt" to="561.95pt,1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" strokecolor="#e76a1d [3204]" strokeweight="1.5pt">
                <v:stroke joinstyle="miter"/>
              </v:line>
            </w:pict>
          </mc:Fallback>
        </mc:AlternateContent>
      </w:r>
      <w:r w:rsidR="00752276">
        <w:t xml:space="preserve">In Hinduism, the goddess of wealth and prosperity Lakshmi, is shown with a white barn owl. In Native American culture, the owl was linked to prophecy and in some tribes, it represented the god of death. In Africa, owls were usually associated with magic and were also believed to be messengers of the dead. In ancient Egypt, they were associated with hunting and hunting prowess but also with death. The figure of the owl is imbued with magic and superstition and its nocturnal nature is no doubt the source of so many of the myths. Owls represented many different things to many cultures throughout time and this article has only touched upon a few. We are not sure if Einstein our mascot has any prophetic powers and if he does, he is sure keeping them quiet!  </w:t>
      </w:r>
    </w:p>
    <w:p w14:paraId="1C22B315" w14:textId="6CDFC38B" w:rsidR="00BA0D78" w:rsidRDefault="00BA0D78" w:rsidP="001B6AEC">
      <w:pPr>
        <w:pStyle w:val="Heading1"/>
        <w:jc w:val="center"/>
      </w:pPr>
      <w:r>
        <w:t>Plato’s academy</w:t>
      </w:r>
    </w:p>
    <w:p w14:paraId="41C8348D" w14:textId="4ED0356D" w:rsidR="00FA1AE5" w:rsidRDefault="00A91EA9" w:rsidP="00E738F4">
      <w:r>
        <w:rPr>
          <w:noProof/>
        </w:rPr>
        <mc:AlternateContent>
          <mc:Choice Requires="wps">
            <w:drawing>
              <wp:anchor distT="0" distB="0" distL="114300" distR="114300" simplePos="0" relativeHeight="251758592" behindDoc="0" locked="0" layoutInCell="1" allowOverlap="1" wp14:anchorId="249E6D5E" wp14:editId="7D9EF82A">
                <wp:simplePos x="0" y="0"/>
                <wp:positionH relativeFrom="margin">
                  <wp:align>center</wp:align>
                </wp:positionH>
                <wp:positionV relativeFrom="paragraph">
                  <wp:posOffset>3838575</wp:posOffset>
                </wp:positionV>
                <wp:extent cx="1133475" cy="314325"/>
                <wp:effectExtent l="0" t="0" r="28575" b="28575"/>
                <wp:wrapNone/>
                <wp:docPr id="1989015845"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7DA7C36D" w14:textId="591A432A" w:rsidR="00A91EA9" w:rsidRPr="00434F17" w:rsidRDefault="00A91EA9" w:rsidP="00A91EA9">
                            <w:pPr>
                              <w:jc w:val="center"/>
                              <w:rPr>
                                <w:sz w:val="28"/>
                                <w:szCs w:val="28"/>
                              </w:rPr>
                            </w:pPr>
                            <w:r>
                              <w:rPr>
                                <w:sz w:val="28"/>
                                <w:szCs w:val="28"/>
                              </w:rPr>
                              <w:t>7</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9E6D5E" id="_x0000_s1045" type="#_x0000_t202" style="position:absolute;margin-left:0;margin-top:302.25pt;width:89.25pt;height:24.75pt;z-index:2517585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" fillcolor="window" strokeweight=".5pt">
                <v:textbox>
                  <w:txbxContent>
                    <w:p w14:paraId="7DA7C36D" w14:textId="591A432A" w:rsidR="00A91EA9" w:rsidRPr="00434F17" w:rsidRDefault="00A91EA9" w:rsidP="00A91EA9">
                      <w:pPr>
                        <w:jc w:val="center"/>
                        <w:rPr>
                          <w:sz w:val="28"/>
                          <w:szCs w:val="28"/>
                        </w:rPr>
                      </w:pPr>
                      <w:r>
                        <w:rPr>
                          <w:sz w:val="28"/>
                          <w:szCs w:val="28"/>
                        </w:rPr>
                        <w:t>7</w:t>
                      </w:r>
                      <w:r w:rsidRPr="00434F17">
                        <w:rPr>
                          <w:sz w:val="28"/>
                          <w:szCs w:val="28"/>
                        </w:rPr>
                        <w:t>.</w:t>
                      </w:r>
                    </w:p>
                  </w:txbxContent>
                </v:textbox>
                <w10:wrap anchorx="margin"/>
              </v:shape>
            </w:pict>
          </mc:Fallback>
        </mc:AlternateContent>
      </w:r>
      <w:r w:rsidR="0066010B">
        <w:rPr>
          <w:noProof/>
        </w:rPr>
        <w:drawing>
          <wp:anchor distT="0" distB="0" distL="114300" distR="114300" simplePos="0" relativeHeight="251707392" behindDoc="1" locked="0" layoutInCell="1" allowOverlap="1" wp14:anchorId="320FE7B4" wp14:editId="5002B729">
            <wp:simplePos x="0" y="0"/>
            <wp:positionH relativeFrom="margin">
              <wp:posOffset>4595191</wp:posOffset>
            </wp:positionH>
            <wp:positionV relativeFrom="paragraph">
              <wp:posOffset>1205092</wp:posOffset>
            </wp:positionV>
            <wp:extent cx="2374900" cy="2432685"/>
            <wp:effectExtent l="0" t="0" r="6350" b="5715"/>
            <wp:wrapTight wrapText="bothSides">
              <wp:wrapPolygon edited="0">
                <wp:start x="0" y="0"/>
                <wp:lineTo x="0" y="21482"/>
                <wp:lineTo x="21484" y="21482"/>
                <wp:lineTo x="21484" y="0"/>
                <wp:lineTo x="0" y="0"/>
              </wp:wrapPolygon>
            </wp:wrapTight>
            <wp:docPr id="391919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4900" cy="2432685"/>
                    </a:xfrm>
                    <a:prstGeom prst="rect">
                      <a:avLst/>
                    </a:prstGeom>
                    <a:noFill/>
                  </pic:spPr>
                </pic:pic>
              </a:graphicData>
            </a:graphic>
            <wp14:sizeRelH relativeFrom="margin">
              <wp14:pctWidth>0</wp14:pctWidth>
            </wp14:sizeRelH>
            <wp14:sizeRelV relativeFrom="margin">
              <wp14:pctHeight>0</wp14:pctHeight>
            </wp14:sizeRelV>
          </wp:anchor>
        </w:drawing>
      </w:r>
      <w:r w:rsidR="00E738F4">
        <w:t>Founded in 387 BC by Greek philosopher Plato, the Academy was situated just outside the city of Athens, outside of the city walls. Before the actual building was built, intellectual gatherings were held in a garden area surrounded by sculptures, olive trees and lined with temples. This area was often used for recreation and group meetings and activities. When Plato bought the land, he began to hold casual meetings with other thinkers long before the Academy building itself was ever built. Considered the first ever university in the world, it was not exactly like a school or university today as it was not as structured, but its attendees could discuss many subjects including philosophy, astronomy, mathematics, politics, and physics. Aristotle was a student at the Academy, and he would later go onto found his own Academy, the Lyceum also in Athens.</w:t>
      </w:r>
      <w:r w:rsidR="001B6AEC">
        <w:t xml:space="preserve"> </w:t>
      </w:r>
      <w:r w:rsidR="00E738F4">
        <w:t xml:space="preserve">Plato taught using a combination of lectures and seminars as well as a method involving a dialogue between teacher and student, which is something Dr Sergis has adopted in his own teaching in his own academy. During Plato’s times, entrance to the Academy was free. Following Plato’s death in 348/7 BC at the age of 81, his nephew </w:t>
      </w:r>
      <w:proofErr w:type="spellStart"/>
      <w:r w:rsidR="00E738F4">
        <w:t>Speusippus</w:t>
      </w:r>
      <w:proofErr w:type="spellEnd"/>
      <w:r w:rsidR="00E738F4">
        <w:t xml:space="preserve"> succeeded the Academy as head. The Academy continued its operation for nearly 200 years after Plato’s death, even after the Roman general Lucius Cornelius Sulla, conquered Athens and destroyed the Academy by fire in 86 BC. During the late Roman period, the Christian Roman </w:t>
      </w:r>
      <w:r w:rsidR="001B6AEC">
        <w:t>Emperor Justinian,</w:t>
      </w:r>
      <w:r w:rsidR="00E738F4">
        <w:t xml:space="preserve"> I closed it once and for all in 529 AD. Despite the destruction of the building, Plato’s philosophy survived and has lived on to influence the ages. It was reborn in Neoplatonism and sparked off the Renaissance. It has been fundamental in the development of Western philosophy and theoretical physics in the modern world.</w:t>
      </w:r>
    </w:p>
    <w:p w14:paraId="086691A9" w14:textId="5E8630BA" w:rsidR="001B6AEC" w:rsidRDefault="003A0C39" w:rsidP="003A0C39">
      <w:pPr>
        <w:pStyle w:val="Heading1"/>
        <w:jc w:val="center"/>
      </w:pPr>
      <w:r>
        <w:lastRenderedPageBreak/>
        <w:t>The dr sergis academy returns to the annual laboratory exhi</w:t>
      </w:r>
      <w:r w:rsidR="00F122DE">
        <w:t xml:space="preserve">bition </w:t>
      </w:r>
    </w:p>
    <w:p w14:paraId="224557FA" w14:textId="77777777" w:rsidR="00F122DE" w:rsidRDefault="00F122DE" w:rsidP="00F122DE"/>
    <w:p w14:paraId="211DF6B4" w14:textId="3F46D470" w:rsidR="00A87353" w:rsidRDefault="00135F39" w:rsidP="00F122DE">
      <w:r>
        <w:t xml:space="preserve">The latest visit to the laboratory exhibition in Birmingham of last year proved to be a success. </w:t>
      </w:r>
      <w:r w:rsidR="00C6280E">
        <w:t>Dr Sergis was able to purchase a rotary evaporator for the laboratory to use for his scientific research</w:t>
      </w:r>
      <w:r w:rsidR="000A226F">
        <w:t xml:space="preserve"> from one of the companies in attendance.</w:t>
      </w:r>
      <w:r w:rsidR="00563C0B">
        <w:t xml:space="preserve"> The rotary evaporator is an important laboratory apparatus for removing solvents </w:t>
      </w:r>
      <w:r w:rsidR="0094146C">
        <w:t>during the synthesis of organic compounds and is used in both universities and industrial laboratories.</w:t>
      </w:r>
      <w:r w:rsidR="000A226F">
        <w:t xml:space="preserve"> </w:t>
      </w:r>
      <w:r w:rsidR="00D97BE6">
        <w:t xml:space="preserve">The exhibition </w:t>
      </w:r>
      <w:r w:rsidR="006142A0">
        <w:t xml:space="preserve">is the place to visit for all the latest scientific pioneering technology and research as well as the place to find </w:t>
      </w:r>
      <w:r w:rsidR="00A30FD2">
        <w:t>services and make</w:t>
      </w:r>
      <w:r w:rsidR="00286399">
        <w:t xml:space="preserve"> business</w:t>
      </w:r>
      <w:r w:rsidR="00A30FD2">
        <w:t xml:space="preserve"> </w:t>
      </w:r>
      <w:r w:rsidR="00286399">
        <w:t xml:space="preserve">and industry </w:t>
      </w:r>
      <w:r w:rsidR="00A30FD2">
        <w:t>connections</w:t>
      </w:r>
      <w:r w:rsidR="00286399">
        <w:t xml:space="preserve">. </w:t>
      </w:r>
      <w:r w:rsidR="00D35A0A">
        <w:t xml:space="preserve">As always, we made many new connections and have </w:t>
      </w:r>
      <w:r w:rsidR="007C0D2B">
        <w:t xml:space="preserve">lots of services to refer to for </w:t>
      </w:r>
      <w:r w:rsidR="00C41505">
        <w:t>all</w:t>
      </w:r>
      <w:r w:rsidR="007C0D2B">
        <w:t xml:space="preserve"> our scientific</w:t>
      </w:r>
      <w:r w:rsidR="00C41505">
        <w:t xml:space="preserve"> laboratory</w:t>
      </w:r>
      <w:r w:rsidR="007C0D2B">
        <w:t xml:space="preserve"> needs. </w:t>
      </w:r>
    </w:p>
    <w:p w14:paraId="6D4E3437" w14:textId="0D810B0E" w:rsidR="00C41505" w:rsidRDefault="00C41505" w:rsidP="00F122DE"/>
    <w:p w14:paraId="08F686CA" w14:textId="4C688D7C" w:rsidR="00A87353" w:rsidRDefault="0094146C" w:rsidP="00F122DE">
      <w:r>
        <w:rPr>
          <w:noProof/>
        </w:rPr>
        <w:drawing>
          <wp:anchor distT="0" distB="0" distL="114300" distR="114300" simplePos="0" relativeHeight="251716608" behindDoc="1" locked="0" layoutInCell="1" allowOverlap="1" wp14:anchorId="282D83AF" wp14:editId="3C9AFABE">
            <wp:simplePos x="0" y="0"/>
            <wp:positionH relativeFrom="margin">
              <wp:posOffset>773545</wp:posOffset>
            </wp:positionH>
            <wp:positionV relativeFrom="paragraph">
              <wp:posOffset>281635</wp:posOffset>
            </wp:positionV>
            <wp:extent cx="1219835" cy="1524635"/>
            <wp:effectExtent l="209550" t="247650" r="247015" b="247015"/>
            <wp:wrapTight wrapText="bothSides">
              <wp:wrapPolygon edited="0">
                <wp:start x="-4831" y="-1594"/>
                <wp:lineTo x="-6048" y="-882"/>
                <wp:lineTo x="-1818" y="20717"/>
                <wp:lineTo x="6012" y="23762"/>
                <wp:lineTo x="6344" y="23717"/>
                <wp:lineTo x="23588" y="22749"/>
                <wp:lineTo x="24033" y="23236"/>
                <wp:lineTo x="26694" y="22875"/>
                <wp:lineTo x="27297" y="20878"/>
                <wp:lineTo x="22836" y="-3427"/>
                <wp:lineTo x="14572" y="-3676"/>
                <wp:lineTo x="-3500" y="-1774"/>
                <wp:lineTo x="-4831" y="-1594"/>
              </wp:wrapPolygon>
            </wp:wrapTight>
            <wp:docPr id="12365119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76835">
                      <a:off x="0" y="0"/>
                      <a:ext cx="1219835" cy="15246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5F594B9C" w14:textId="6208B825" w:rsidR="00A87353" w:rsidRDefault="0094146C" w:rsidP="00F122DE">
      <w:r>
        <w:rPr>
          <w:noProof/>
        </w:rPr>
        <w:drawing>
          <wp:anchor distT="0" distB="0" distL="114300" distR="114300" simplePos="0" relativeHeight="251731968" behindDoc="1" locked="0" layoutInCell="1" allowOverlap="1" wp14:anchorId="0FD91063" wp14:editId="6342EAB9">
            <wp:simplePos x="0" y="0"/>
            <wp:positionH relativeFrom="margin">
              <wp:posOffset>2058670</wp:posOffset>
            </wp:positionH>
            <wp:positionV relativeFrom="paragraph">
              <wp:posOffset>64770</wp:posOffset>
            </wp:positionV>
            <wp:extent cx="2419350" cy="1812290"/>
            <wp:effectExtent l="132080" t="115570" r="151130" b="151130"/>
            <wp:wrapTight wrapText="bothSides">
              <wp:wrapPolygon edited="0">
                <wp:start x="-1032" y="22266"/>
                <wp:lineTo x="-522" y="22266"/>
                <wp:lineTo x="2030" y="23174"/>
                <wp:lineTo x="21249" y="23174"/>
                <wp:lineTo x="22779" y="22493"/>
                <wp:lineTo x="22779" y="-666"/>
                <wp:lineTo x="21249" y="-1347"/>
                <wp:lineTo x="-692" y="-1574"/>
                <wp:lineTo x="-1032" y="-439"/>
                <wp:lineTo x="-1032" y="22266"/>
              </wp:wrapPolygon>
            </wp:wrapTight>
            <wp:docPr id="21200058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2419350" cy="1812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5C048E5A" wp14:editId="2977E192">
            <wp:simplePos x="0" y="0"/>
            <wp:positionH relativeFrom="margin">
              <wp:posOffset>4429719</wp:posOffset>
            </wp:positionH>
            <wp:positionV relativeFrom="paragraph">
              <wp:posOffset>259517</wp:posOffset>
            </wp:positionV>
            <wp:extent cx="1701165" cy="2126615"/>
            <wp:effectExtent l="342900" t="247650" r="375285" b="254635"/>
            <wp:wrapTight wrapText="bothSides">
              <wp:wrapPolygon edited="0">
                <wp:start x="19834" y="-2515"/>
                <wp:lineTo x="-4354" y="-2128"/>
                <wp:lineTo x="-4354" y="4063"/>
                <wp:lineTo x="-1693" y="16447"/>
                <wp:lineTo x="-484" y="23993"/>
                <wp:lineTo x="4596" y="23993"/>
                <wp:lineTo x="4838" y="23606"/>
                <wp:lineTo x="23704" y="22638"/>
                <wp:lineTo x="23946" y="22638"/>
                <wp:lineTo x="26123" y="19736"/>
                <wp:lineTo x="22737" y="4063"/>
                <wp:lineTo x="21769" y="-2515"/>
                <wp:lineTo x="19834" y="-2515"/>
              </wp:wrapPolygon>
            </wp:wrapTight>
            <wp:docPr id="3510147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01165" cy="21266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6A0E550B" w14:textId="114895D8" w:rsidR="00A87353" w:rsidRDefault="00A87353" w:rsidP="00F122DE"/>
    <w:p w14:paraId="613A7F21" w14:textId="7BB56E48" w:rsidR="00A87353" w:rsidRDefault="008E6F79">
      <w:r>
        <w:rPr>
          <w:noProof/>
        </w:rPr>
        <w:drawing>
          <wp:anchor distT="0" distB="0" distL="114300" distR="114300" simplePos="0" relativeHeight="251730944" behindDoc="1" locked="0" layoutInCell="1" allowOverlap="1" wp14:anchorId="1D15C3F8" wp14:editId="60250DD4">
            <wp:simplePos x="0" y="0"/>
            <wp:positionH relativeFrom="column">
              <wp:posOffset>978535</wp:posOffset>
            </wp:positionH>
            <wp:positionV relativeFrom="paragraph">
              <wp:posOffset>1369060</wp:posOffset>
            </wp:positionV>
            <wp:extent cx="1878965" cy="1408430"/>
            <wp:effectExtent l="254318" t="240982" r="318452" b="299403"/>
            <wp:wrapTight wrapText="bothSides">
              <wp:wrapPolygon edited="0">
                <wp:start x="-436" y="26129"/>
                <wp:lineTo x="3551" y="25777"/>
                <wp:lineTo x="10473" y="24204"/>
                <wp:lineTo x="16429" y="23534"/>
                <wp:lineTo x="21219" y="22630"/>
                <wp:lineTo x="23564" y="16791"/>
                <wp:lineTo x="23513" y="16507"/>
                <wp:lineTo x="22283" y="-3216"/>
                <wp:lineTo x="22659" y="-3634"/>
                <wp:lineTo x="22458" y="-4772"/>
                <wp:lineTo x="21982" y="-4922"/>
                <wp:lineTo x="19963" y="-4889"/>
                <wp:lineTo x="9317" y="-2746"/>
                <wp:lineTo x="-3774" y="-436"/>
                <wp:lineTo x="-3723" y="4951"/>
                <wp:lineTo x="-988" y="23001"/>
                <wp:lineTo x="-436" y="26129"/>
              </wp:wrapPolygon>
            </wp:wrapTight>
            <wp:docPr id="10705154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6194792">
                      <a:off x="0" y="0"/>
                      <a:ext cx="1878965" cy="14084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8705CC">
        <w:rPr>
          <w:noProof/>
        </w:rPr>
        <mc:AlternateContent>
          <mc:Choice Requires="wps">
            <w:drawing>
              <wp:anchor distT="0" distB="0" distL="114300" distR="114300" simplePos="0" relativeHeight="251760640" behindDoc="0" locked="0" layoutInCell="1" allowOverlap="1" wp14:anchorId="2009E8EB" wp14:editId="2A574D65">
                <wp:simplePos x="0" y="0"/>
                <wp:positionH relativeFrom="margin">
                  <wp:align>center</wp:align>
                </wp:positionH>
                <wp:positionV relativeFrom="paragraph">
                  <wp:posOffset>6057265</wp:posOffset>
                </wp:positionV>
                <wp:extent cx="1133475" cy="314325"/>
                <wp:effectExtent l="0" t="0" r="28575" b="28575"/>
                <wp:wrapNone/>
                <wp:docPr id="959797018"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12694B45" w14:textId="377DEA51" w:rsidR="008705CC" w:rsidRPr="00434F17" w:rsidRDefault="008705CC" w:rsidP="008705CC">
                            <w:pPr>
                              <w:jc w:val="center"/>
                              <w:rPr>
                                <w:sz w:val="28"/>
                                <w:szCs w:val="28"/>
                              </w:rPr>
                            </w:pPr>
                            <w:r>
                              <w:rPr>
                                <w:sz w:val="28"/>
                                <w:szCs w:val="28"/>
                              </w:rPr>
                              <w:t>8</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09E8EB" id="_x0000_s1046" type="#_x0000_t202" style="position:absolute;margin-left:0;margin-top:476.95pt;width:89.25pt;height:24.75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" fillcolor="window" strokeweight=".5pt">
                <v:textbox>
                  <w:txbxContent>
                    <w:p w14:paraId="12694B45" w14:textId="377DEA51" w:rsidR="008705CC" w:rsidRPr="00434F17" w:rsidRDefault="008705CC" w:rsidP="008705CC">
                      <w:pPr>
                        <w:jc w:val="center"/>
                        <w:rPr>
                          <w:sz w:val="28"/>
                          <w:szCs w:val="28"/>
                        </w:rPr>
                      </w:pPr>
                      <w:r>
                        <w:rPr>
                          <w:sz w:val="28"/>
                          <w:szCs w:val="28"/>
                        </w:rPr>
                        <w:t>8</w:t>
                      </w:r>
                      <w:r w:rsidRPr="00434F17">
                        <w:rPr>
                          <w:sz w:val="28"/>
                          <w:szCs w:val="28"/>
                        </w:rPr>
                        <w:t>.</w:t>
                      </w:r>
                    </w:p>
                  </w:txbxContent>
                </v:textbox>
                <w10:wrap anchorx="margin"/>
              </v:shape>
            </w:pict>
          </mc:Fallback>
        </mc:AlternateContent>
      </w:r>
      <w:r w:rsidR="006A6FC3">
        <w:rPr>
          <w:noProof/>
        </w:rPr>
        <w:drawing>
          <wp:anchor distT="0" distB="0" distL="114300" distR="114300" simplePos="0" relativeHeight="251738112" behindDoc="1" locked="0" layoutInCell="1" allowOverlap="1" wp14:anchorId="4676FDBB" wp14:editId="70B79B16">
            <wp:simplePos x="0" y="0"/>
            <wp:positionH relativeFrom="margin">
              <wp:align>right</wp:align>
            </wp:positionH>
            <wp:positionV relativeFrom="paragraph">
              <wp:posOffset>4495800</wp:posOffset>
            </wp:positionV>
            <wp:extent cx="1715135" cy="1285240"/>
            <wp:effectExtent l="5398" t="0" r="4762" b="4763"/>
            <wp:wrapTight wrapText="bothSides">
              <wp:wrapPolygon edited="0">
                <wp:start x="68" y="21691"/>
                <wp:lineTo x="21420" y="21691"/>
                <wp:lineTo x="21420" y="240"/>
                <wp:lineTo x="68" y="240"/>
                <wp:lineTo x="68" y="21691"/>
              </wp:wrapPolygon>
            </wp:wrapTight>
            <wp:docPr id="20136488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1715135"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FC3">
        <w:rPr>
          <w:noProof/>
        </w:rPr>
        <w:drawing>
          <wp:anchor distT="0" distB="0" distL="114300" distR="114300" simplePos="0" relativeHeight="251737088" behindDoc="1" locked="0" layoutInCell="1" allowOverlap="1" wp14:anchorId="1AB3D07B" wp14:editId="3F032F58">
            <wp:simplePos x="0" y="0"/>
            <wp:positionH relativeFrom="column">
              <wp:posOffset>3838575</wp:posOffset>
            </wp:positionH>
            <wp:positionV relativeFrom="paragraph">
              <wp:posOffset>4547870</wp:posOffset>
            </wp:positionV>
            <wp:extent cx="1778000" cy="1169035"/>
            <wp:effectExtent l="0" t="318" r="0" b="0"/>
            <wp:wrapTight wrapText="bothSides">
              <wp:wrapPolygon edited="0">
                <wp:start x="-4" y="21594"/>
                <wp:lineTo x="21288" y="21594"/>
                <wp:lineTo x="21288" y="475"/>
                <wp:lineTo x="-4" y="475"/>
                <wp:lineTo x="-4" y="21594"/>
              </wp:wrapPolygon>
            </wp:wrapTight>
            <wp:docPr id="10400732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1778000" cy="1169035"/>
                    </a:xfrm>
                    <a:prstGeom prst="rect">
                      <a:avLst/>
                    </a:prstGeom>
                    <a:noFill/>
                    <a:ln>
                      <a:noFill/>
                    </a:ln>
                  </pic:spPr>
                </pic:pic>
              </a:graphicData>
            </a:graphic>
            <wp14:sizeRelV relativeFrom="margin">
              <wp14:pctHeight>0</wp14:pctHeight>
            </wp14:sizeRelV>
          </wp:anchor>
        </w:drawing>
      </w:r>
      <w:r w:rsidR="003B0676">
        <w:rPr>
          <w:noProof/>
        </w:rPr>
        <mc:AlternateContent>
          <mc:Choice Requires="wps">
            <w:drawing>
              <wp:anchor distT="0" distB="0" distL="114300" distR="114300" simplePos="0" relativeHeight="251735040" behindDoc="0" locked="0" layoutInCell="1" allowOverlap="1" wp14:anchorId="5B3D763F" wp14:editId="2B8C7D2A">
                <wp:simplePos x="0" y="0"/>
                <wp:positionH relativeFrom="column">
                  <wp:posOffset>-19050</wp:posOffset>
                </wp:positionH>
                <wp:positionV relativeFrom="paragraph">
                  <wp:posOffset>4424044</wp:posOffset>
                </wp:positionV>
                <wp:extent cx="3895725" cy="1514475"/>
                <wp:effectExtent l="0" t="0" r="28575" b="28575"/>
                <wp:wrapNone/>
                <wp:docPr id="1306565382" name="Text Box 20"/>
                <wp:cNvGraphicFramePr/>
                <a:graphic xmlns:a="http://schemas.openxmlformats.org/drawingml/2006/main">
                  <a:graphicData uri="http://schemas.microsoft.com/office/word/2010/wordprocessingShape">
                    <wps:wsp>
                      <wps:cNvSpPr txBox="1"/>
                      <wps:spPr>
                        <a:xfrm>
                          <a:off x="0" y="0"/>
                          <a:ext cx="3895725" cy="1514475"/>
                        </a:xfrm>
                        <a:prstGeom prst="rect">
                          <a:avLst/>
                        </a:prstGeom>
                        <a:solidFill>
                          <a:schemeClr val="accent1"/>
                        </a:solidFill>
                        <a:ln w="6350">
                          <a:solidFill>
                            <a:prstClr val="black"/>
                          </a:solidFill>
                        </a:ln>
                      </wps:spPr>
                      <wps:txbx>
                        <w:txbxContent>
                          <w:p w14:paraId="0FE0F96D" w14:textId="6B917670" w:rsidR="003B0676" w:rsidRPr="00D07DCF" w:rsidRDefault="003B0676">
                            <w:pPr>
                              <w:rPr>
                                <w:color w:val="FFFFFF" w:themeColor="background1"/>
                              </w:rPr>
                            </w:pPr>
                            <w:r w:rsidRPr="00D07DCF">
                              <w:rPr>
                                <w:color w:val="FFFFFF" w:themeColor="background1"/>
                              </w:rPr>
                              <w:t xml:space="preserve">Dr Sergis dissected an ox’s heart in front of students in the Academy lab. </w:t>
                            </w:r>
                            <w:r w:rsidR="001332D2" w:rsidRPr="00D07DCF">
                              <w:rPr>
                                <w:color w:val="FFFFFF" w:themeColor="background1"/>
                              </w:rPr>
                              <w:t xml:space="preserve">It was started with a quick lecture on the heart and then the demonstration began. Students were also allowed to touch the heart and investigate it for themselves whilst wearing gloves and lab coats. Students can arrange to </w:t>
                            </w:r>
                            <w:r w:rsidR="00311CD2" w:rsidRPr="00D07DCF">
                              <w:rPr>
                                <w:color w:val="FFFFFF" w:themeColor="background1"/>
                              </w:rPr>
                              <w:t>do experiments in the lab as per the curriculum</w:t>
                            </w:r>
                            <w:r w:rsidR="00877B27" w:rsidRPr="00D07DCF">
                              <w:rPr>
                                <w:color w:val="FFFFFF" w:themeColor="background1"/>
                              </w:rPr>
                              <w:t>/exam board</w:t>
                            </w:r>
                            <w:r w:rsidR="00311CD2" w:rsidRPr="00D07DCF">
                              <w:rPr>
                                <w:color w:val="FFFFFF" w:themeColor="background1"/>
                              </w:rPr>
                              <w:t xml:space="preserve"> if they so wish. This experiment was free, but more elaborate experiments may incur a small set up fee.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D763F" id="Text Box 20" o:spid="_x0000_s1047" type="#_x0000_t202" style="position:absolute;margin-left:-1.5pt;margin-top:348.35pt;width:306.75pt;height:119.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" fillcolor="#e76a1d [3204]" strokeweight=".5pt">
                <v:textbox>
                  <w:txbxContent>
                    <w:p w14:paraId="0FE0F96D" w14:textId="6B917670" w:rsidR="003B0676" w:rsidRPr="00D07DCF" w:rsidRDefault="003B0676">
                      <w:pPr>
                        <w:rPr>
                          <w:color w:val="FFFFFF" w:themeColor="background1"/>
                        </w:rPr>
                      </w:pPr>
                      <w:r w:rsidRPr="00D07DCF">
                        <w:rPr>
                          <w:color w:val="FFFFFF" w:themeColor="background1"/>
                        </w:rPr>
                        <w:t xml:space="preserve">Dr Sergis dissected an ox’s heart in front of students in the Academy lab. </w:t>
                      </w:r>
                      <w:r w:rsidR="001332D2" w:rsidRPr="00D07DCF">
                        <w:rPr>
                          <w:color w:val="FFFFFF" w:themeColor="background1"/>
                        </w:rPr>
                        <w:t xml:space="preserve">It was started with a quick lecture on the heart and then the demonstration began. Students were also allowed to touch the heart and investigate it for themselves whilst wearing gloves and lab coats. Students can arrange to </w:t>
                      </w:r>
                      <w:r w:rsidR="00311CD2" w:rsidRPr="00D07DCF">
                        <w:rPr>
                          <w:color w:val="FFFFFF" w:themeColor="background1"/>
                        </w:rPr>
                        <w:t>do experiments in the lab as per the curriculum</w:t>
                      </w:r>
                      <w:r w:rsidR="00877B27" w:rsidRPr="00D07DCF">
                        <w:rPr>
                          <w:color w:val="FFFFFF" w:themeColor="background1"/>
                        </w:rPr>
                        <w:t>/exam board</w:t>
                      </w:r>
                      <w:r w:rsidR="00311CD2" w:rsidRPr="00D07DCF">
                        <w:rPr>
                          <w:color w:val="FFFFFF" w:themeColor="background1"/>
                        </w:rPr>
                        <w:t xml:space="preserve"> if they so wish. This experiment was free, but more elaborate experiments may incur a small set up fee.  </w:t>
                      </w:r>
                    </w:p>
                  </w:txbxContent>
                </v:textbox>
              </v:shape>
            </w:pict>
          </mc:Fallback>
        </mc:AlternateContent>
      </w:r>
      <w:r w:rsidR="004351C6">
        <w:rPr>
          <w:noProof/>
        </w:rPr>
        <mc:AlternateContent>
          <mc:Choice Requires="wps">
            <w:drawing>
              <wp:anchor distT="0" distB="0" distL="114300" distR="114300" simplePos="0" relativeHeight="251734016" behindDoc="0" locked="0" layoutInCell="1" allowOverlap="1" wp14:anchorId="05DAB53F" wp14:editId="372BA84F">
                <wp:simplePos x="0" y="0"/>
                <wp:positionH relativeFrom="margin">
                  <wp:align>center</wp:align>
                </wp:positionH>
                <wp:positionV relativeFrom="paragraph">
                  <wp:posOffset>3632835</wp:posOffset>
                </wp:positionV>
                <wp:extent cx="4600575" cy="561975"/>
                <wp:effectExtent l="0" t="0" r="9525" b="9525"/>
                <wp:wrapNone/>
                <wp:docPr id="478756902" name="Text Box 19"/>
                <wp:cNvGraphicFramePr/>
                <a:graphic xmlns:a="http://schemas.openxmlformats.org/drawingml/2006/main">
                  <a:graphicData uri="http://schemas.microsoft.com/office/word/2010/wordprocessingShape">
                    <wps:wsp>
                      <wps:cNvSpPr txBox="1"/>
                      <wps:spPr>
                        <a:xfrm>
                          <a:off x="0" y="0"/>
                          <a:ext cx="4600575" cy="561975"/>
                        </a:xfrm>
                        <a:prstGeom prst="rect">
                          <a:avLst/>
                        </a:prstGeom>
                        <a:solidFill>
                          <a:schemeClr val="lt1"/>
                        </a:solidFill>
                        <a:ln w="6350">
                          <a:noFill/>
                        </a:ln>
                      </wps:spPr>
                      <wps:txbx>
                        <w:txbxContent>
                          <w:p w14:paraId="22636EBF" w14:textId="02657AC0" w:rsidR="004351C6" w:rsidRDefault="003B0676" w:rsidP="003B0676">
                            <w:pPr>
                              <w:pStyle w:val="Heading1"/>
                              <w:jc w:val="center"/>
                            </w:pPr>
                            <w:r>
                              <w:t>HEART EXPERIMENT IN THE ACADEMY LABORATORY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AB53F" id="Text Box 19" o:spid="_x0000_s1048" type="#_x0000_t202" style="position:absolute;margin-left:0;margin-top:286.05pt;width:362.25pt;height:44.25pt;z-index:25173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" fillcolor="white [3201]" stroked="f" strokeweight=".5pt">
                <v:textbox>
                  <w:txbxContent>
                    <w:p w14:paraId="22636EBF" w14:textId="02657AC0" w:rsidR="004351C6" w:rsidRDefault="003B0676" w:rsidP="003B0676">
                      <w:pPr>
                        <w:pStyle w:val="Heading1"/>
                        <w:jc w:val="center"/>
                      </w:pPr>
                      <w:r>
                        <w:t>HEART EXPERIMENT IN THE ACADEMY LABORATORY</w:t>
                      </w:r>
                    </w:p>
                  </w:txbxContent>
                </v:textbox>
                <w10:wrap anchorx="margin"/>
              </v:shape>
            </w:pict>
          </mc:Fallback>
        </mc:AlternateContent>
      </w:r>
      <w:r w:rsidR="00CF2BFB">
        <w:rPr>
          <w:noProof/>
        </w:rPr>
        <mc:AlternateContent>
          <mc:Choice Requires="wps">
            <w:drawing>
              <wp:anchor distT="0" distB="0" distL="114300" distR="114300" simplePos="0" relativeHeight="251732992" behindDoc="0" locked="0" layoutInCell="1" allowOverlap="1" wp14:anchorId="03F23C5C" wp14:editId="6211B495">
                <wp:simplePos x="0" y="0"/>
                <wp:positionH relativeFrom="column">
                  <wp:posOffset>-152401</wp:posOffset>
                </wp:positionH>
                <wp:positionV relativeFrom="paragraph">
                  <wp:posOffset>3547745</wp:posOffset>
                </wp:positionV>
                <wp:extent cx="7038975" cy="9525"/>
                <wp:effectExtent l="0" t="0" r="28575" b="28575"/>
                <wp:wrapNone/>
                <wp:docPr id="1342807490" name="Straight Connector 18"/>
                <wp:cNvGraphicFramePr/>
                <a:graphic xmlns:a="http://schemas.openxmlformats.org/drawingml/2006/main">
                  <a:graphicData uri="http://schemas.microsoft.com/office/word/2010/wordprocessingShape">
                    <wps:wsp>
                      <wps:cNvCnPr/>
                      <wps:spPr>
                        <a:xfrm flipV="1">
                          <a:off x="0" y="0"/>
                          <a:ext cx="7038975" cy="95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25A7A620" id="Straight Connector 18" o:spid="_x0000_s1026" style="position:absolute;flip:y;z-index:251732992;visibility:visible;mso-wrap-style:square;mso-wrap-distance-left:9pt;mso-wrap-distance-top:0;mso-wrap-distance-right:9pt;mso-wrap-distance-bottom:0;mso-position-horizontal:absolute;mso-position-horizontal-relative:text;mso-position-vertical:absolute;mso-position-vertical-relative:text" from="-12pt,279.35pt" to="542.25pt,2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" strokecolor="#e76a1d [3204]" strokeweight="1.5pt">
                <v:stroke joinstyle="miter"/>
              </v:line>
            </w:pict>
          </mc:Fallback>
        </mc:AlternateContent>
      </w:r>
      <w:r w:rsidR="00A87353">
        <w:br w:type="page"/>
      </w:r>
    </w:p>
    <w:p w14:paraId="73FB148B" w14:textId="2A8C4620" w:rsidR="00C41505" w:rsidRDefault="008175E8" w:rsidP="003E2913">
      <w:pPr>
        <w:pStyle w:val="Heading1"/>
        <w:jc w:val="center"/>
      </w:pPr>
      <w:r>
        <w:rPr>
          <w:noProof/>
        </w:rPr>
        <w:lastRenderedPageBreak/>
        <w:drawing>
          <wp:anchor distT="0" distB="0" distL="114300" distR="114300" simplePos="0" relativeHeight="251717632" behindDoc="1" locked="0" layoutInCell="1" allowOverlap="1" wp14:anchorId="607C596B" wp14:editId="0C830E43">
            <wp:simplePos x="0" y="0"/>
            <wp:positionH relativeFrom="column">
              <wp:posOffset>-338511</wp:posOffset>
            </wp:positionH>
            <wp:positionV relativeFrom="paragraph">
              <wp:posOffset>138</wp:posOffset>
            </wp:positionV>
            <wp:extent cx="1311910" cy="1311910"/>
            <wp:effectExtent l="0" t="0" r="0" b="0"/>
            <wp:wrapTight wrapText="bothSides">
              <wp:wrapPolygon edited="0">
                <wp:start x="5018" y="3764"/>
                <wp:lineTo x="4391" y="5018"/>
                <wp:lineTo x="4391" y="7214"/>
                <wp:lineTo x="5018" y="17564"/>
                <wp:lineTo x="17251" y="17564"/>
                <wp:lineTo x="17878" y="6587"/>
                <wp:lineTo x="16623" y="5646"/>
                <wp:lineTo x="9723" y="3764"/>
                <wp:lineTo x="5018" y="3764"/>
              </wp:wrapPolygon>
            </wp:wrapTight>
            <wp:docPr id="1620380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1910" cy="1311910"/>
                    </a:xfrm>
                    <a:prstGeom prst="rect">
                      <a:avLst/>
                    </a:prstGeom>
                    <a:noFill/>
                  </pic:spPr>
                </pic:pic>
              </a:graphicData>
            </a:graphic>
            <wp14:sizeRelH relativeFrom="margin">
              <wp14:pctWidth>0</wp14:pctWidth>
            </wp14:sizeRelH>
            <wp14:sizeRelV relativeFrom="margin">
              <wp14:pctHeight>0</wp14:pctHeight>
            </wp14:sizeRelV>
          </wp:anchor>
        </w:drawing>
      </w:r>
      <w:r w:rsidR="00A87353">
        <w:t>the academy attends a greek night</w:t>
      </w:r>
      <w:r w:rsidR="003E2913">
        <w:t xml:space="preserve"> in sue’s name</w:t>
      </w:r>
    </w:p>
    <w:p w14:paraId="4D3AF1A0" w14:textId="3A4544E9" w:rsidR="003E2913" w:rsidRDefault="003E2913" w:rsidP="003E2913"/>
    <w:p w14:paraId="67409C92" w14:textId="28CF8EB8" w:rsidR="003E2913" w:rsidRDefault="00045AE8" w:rsidP="003E2913">
      <w:r>
        <w:rPr>
          <w:noProof/>
        </w:rPr>
        <mc:AlternateContent>
          <mc:Choice Requires="wps">
            <w:drawing>
              <wp:anchor distT="0" distB="0" distL="114300" distR="114300" simplePos="0" relativeHeight="251727872" behindDoc="0" locked="0" layoutInCell="1" allowOverlap="1" wp14:anchorId="6A5AE6B6" wp14:editId="258887DC">
                <wp:simplePos x="0" y="0"/>
                <wp:positionH relativeFrom="column">
                  <wp:posOffset>5275429</wp:posOffset>
                </wp:positionH>
                <wp:positionV relativeFrom="paragraph">
                  <wp:posOffset>5369781</wp:posOffset>
                </wp:positionV>
                <wp:extent cx="1789044" cy="631135"/>
                <wp:effectExtent l="0" t="0" r="20955" b="17145"/>
                <wp:wrapNone/>
                <wp:docPr id="494498188" name="Text Box 45"/>
                <wp:cNvGraphicFramePr/>
                <a:graphic xmlns:a="http://schemas.openxmlformats.org/drawingml/2006/main">
                  <a:graphicData uri="http://schemas.microsoft.com/office/word/2010/wordprocessingShape">
                    <wps:wsp>
                      <wps:cNvSpPr txBox="1"/>
                      <wps:spPr>
                        <a:xfrm>
                          <a:off x="0" y="0"/>
                          <a:ext cx="1789044" cy="631135"/>
                        </a:xfrm>
                        <a:prstGeom prst="rect">
                          <a:avLst/>
                        </a:prstGeom>
                        <a:solidFill>
                          <a:schemeClr val="lt1"/>
                        </a:solidFill>
                        <a:ln w="6350">
                          <a:solidFill>
                            <a:prstClr val="black"/>
                          </a:solidFill>
                        </a:ln>
                      </wps:spPr>
                      <wps:txbx>
                        <w:txbxContent>
                          <w:p w14:paraId="23AA5F22" w14:textId="09C97442" w:rsidR="00045AE8" w:rsidRDefault="00045AE8" w:rsidP="00045AE8">
                            <w:pPr>
                              <w:jc w:val="center"/>
                            </w:pPr>
                            <w:r>
                              <w:t>Dr Sergis with David Taylor, father of Sue and founder of the charity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5AE6B6" id="Text Box 45" o:spid="_x0000_s1049" type="#_x0000_t202" style="position:absolute;margin-left:415.4pt;margin-top:422.8pt;width:140.85pt;height:49.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" fillcolor="white [3201]" strokeweight=".5pt">
                <v:textbox>
                  <w:txbxContent>
                    <w:p w14:paraId="23AA5F22" w14:textId="09C97442" w:rsidR="00045AE8" w:rsidRDefault="00045AE8" w:rsidP="00045AE8">
                      <w:pPr>
                        <w:jc w:val="center"/>
                      </w:pPr>
                      <w:r>
                        <w:t>Dr Sergis with David Taylor, father of Sue and founder of the charity</w:t>
                      </w:r>
                    </w:p>
                  </w:txbxContent>
                </v:textbox>
              </v:shape>
            </w:pict>
          </mc:Fallback>
        </mc:AlternateContent>
      </w:r>
      <w:r>
        <w:rPr>
          <w:noProof/>
        </w:rPr>
        <w:drawing>
          <wp:anchor distT="0" distB="0" distL="114300" distR="114300" simplePos="0" relativeHeight="251726848" behindDoc="1" locked="0" layoutInCell="1" allowOverlap="1" wp14:anchorId="4365607A" wp14:editId="2DE2C78D">
            <wp:simplePos x="0" y="0"/>
            <wp:positionH relativeFrom="margin">
              <wp:posOffset>4375150</wp:posOffset>
            </wp:positionH>
            <wp:positionV relativeFrom="paragraph">
              <wp:posOffset>3422015</wp:posOffset>
            </wp:positionV>
            <wp:extent cx="2688590" cy="2014855"/>
            <wp:effectExtent l="127317" t="82233" r="124778" b="143827"/>
            <wp:wrapTight wrapText="bothSides">
              <wp:wrapPolygon edited="0">
                <wp:start x="-661" y="22761"/>
                <wp:lineTo x="21684" y="22965"/>
                <wp:lineTo x="22602" y="22556"/>
                <wp:lineTo x="22602" y="-725"/>
                <wp:lineTo x="21684" y="-1133"/>
                <wp:lineTo x="-661" y="-929"/>
                <wp:lineTo x="-661" y="22761"/>
              </wp:wrapPolygon>
            </wp:wrapTight>
            <wp:docPr id="51767199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2688590" cy="2014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5C52F2F0" wp14:editId="3DBA67B2">
            <wp:simplePos x="0" y="0"/>
            <wp:positionH relativeFrom="column">
              <wp:posOffset>2825446</wp:posOffset>
            </wp:positionH>
            <wp:positionV relativeFrom="paragraph">
              <wp:posOffset>3961102</wp:posOffset>
            </wp:positionV>
            <wp:extent cx="1951990" cy="1463040"/>
            <wp:effectExtent l="0" t="0" r="0" b="3810"/>
            <wp:wrapTight wrapText="bothSides">
              <wp:wrapPolygon edited="0">
                <wp:start x="0" y="0"/>
                <wp:lineTo x="0" y="21375"/>
                <wp:lineTo x="21291" y="21375"/>
                <wp:lineTo x="21291" y="0"/>
                <wp:lineTo x="0" y="0"/>
              </wp:wrapPolygon>
            </wp:wrapTight>
            <wp:docPr id="68326928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5199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0" layoutInCell="1" allowOverlap="1" wp14:anchorId="0A3DF1C7" wp14:editId="5079A837">
            <wp:simplePos x="0" y="0"/>
            <wp:positionH relativeFrom="margin">
              <wp:posOffset>4834890</wp:posOffset>
            </wp:positionH>
            <wp:positionV relativeFrom="paragraph">
              <wp:posOffset>6259195</wp:posOffset>
            </wp:positionV>
            <wp:extent cx="2005965" cy="1776730"/>
            <wp:effectExtent l="133668" t="113982" r="108902" b="147003"/>
            <wp:wrapTight wrapText="bothSides">
              <wp:wrapPolygon edited="0">
                <wp:start x="-1227" y="22762"/>
                <wp:lineTo x="-817" y="23225"/>
                <wp:lineTo x="22978" y="22993"/>
                <wp:lineTo x="22978" y="-1092"/>
                <wp:lineTo x="-1227" y="-1092"/>
                <wp:lineTo x="-1227" y="22762"/>
              </wp:wrapPolygon>
            </wp:wrapTight>
            <wp:docPr id="20958136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4">
                      <a:extLst>
                        <a:ext uri="{28A0092B-C50C-407E-A947-70E740481C1C}">
                          <a14:useLocalDpi xmlns:a14="http://schemas.microsoft.com/office/drawing/2010/main" val="0"/>
                        </a:ext>
                      </a:extLst>
                    </a:blip>
                    <a:srcRect r="15352"/>
                    <a:stretch/>
                  </pic:blipFill>
                  <pic:spPr bwMode="auto">
                    <a:xfrm rot="5400000">
                      <a:off x="0" y="0"/>
                      <a:ext cx="2005965" cy="1776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1" locked="0" layoutInCell="1" allowOverlap="1" wp14:anchorId="2B0B5BBB" wp14:editId="06F7CD17">
            <wp:simplePos x="0" y="0"/>
            <wp:positionH relativeFrom="column">
              <wp:posOffset>2860703</wp:posOffset>
            </wp:positionH>
            <wp:positionV relativeFrom="paragraph">
              <wp:posOffset>5567542</wp:posOffset>
            </wp:positionV>
            <wp:extent cx="2524760" cy="1892300"/>
            <wp:effectExtent l="0" t="0" r="8890" b="0"/>
            <wp:wrapTight wrapText="bothSides">
              <wp:wrapPolygon edited="0">
                <wp:start x="0" y="0"/>
                <wp:lineTo x="0" y="21310"/>
                <wp:lineTo x="21513" y="21310"/>
                <wp:lineTo x="21513" y="0"/>
                <wp:lineTo x="0" y="0"/>
              </wp:wrapPolygon>
            </wp:wrapTight>
            <wp:docPr id="9450348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4760"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594">
        <w:rPr>
          <w:noProof/>
        </w:rPr>
        <w:drawing>
          <wp:anchor distT="0" distB="0" distL="114300" distR="114300" simplePos="0" relativeHeight="251724800" behindDoc="1" locked="0" layoutInCell="1" allowOverlap="1" wp14:anchorId="43D886D5" wp14:editId="02E96A0D">
            <wp:simplePos x="0" y="0"/>
            <wp:positionH relativeFrom="margin">
              <wp:align>left</wp:align>
            </wp:positionH>
            <wp:positionV relativeFrom="paragraph">
              <wp:posOffset>5878140</wp:posOffset>
            </wp:positionV>
            <wp:extent cx="2703195" cy="2025650"/>
            <wp:effectExtent l="114300" t="114300" r="154305" b="146050"/>
            <wp:wrapTight wrapText="bothSides">
              <wp:wrapPolygon edited="0">
                <wp:start x="-913" y="-1219"/>
                <wp:lineTo x="-913" y="22954"/>
                <wp:lineTo x="22376" y="22954"/>
                <wp:lineTo x="22681" y="21939"/>
                <wp:lineTo x="22681" y="2438"/>
                <wp:lineTo x="22376" y="-1219"/>
                <wp:lineTo x="-913" y="-1219"/>
              </wp:wrapPolygon>
            </wp:wrapTight>
            <wp:docPr id="10374394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8813" cy="2029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B2589">
        <w:rPr>
          <w:noProof/>
        </w:rPr>
        <w:drawing>
          <wp:anchor distT="0" distB="0" distL="114300" distR="114300" simplePos="0" relativeHeight="251720704" behindDoc="1" locked="0" layoutInCell="1" allowOverlap="1" wp14:anchorId="20DAA0CD" wp14:editId="3606A1F9">
            <wp:simplePos x="0" y="0"/>
            <wp:positionH relativeFrom="margin">
              <wp:posOffset>2926080</wp:posOffset>
            </wp:positionH>
            <wp:positionV relativeFrom="paragraph">
              <wp:posOffset>1815299</wp:posOffset>
            </wp:positionV>
            <wp:extent cx="2705100" cy="2027555"/>
            <wp:effectExtent l="114300" t="114300" r="152400" b="144145"/>
            <wp:wrapTight wrapText="bothSides">
              <wp:wrapPolygon edited="0">
                <wp:start x="-913" y="-1218"/>
                <wp:lineTo x="-913" y="22933"/>
                <wp:lineTo x="22361" y="22933"/>
                <wp:lineTo x="22665" y="21918"/>
                <wp:lineTo x="22665" y="2435"/>
                <wp:lineTo x="22361" y="-1218"/>
                <wp:lineTo x="-913" y="-1218"/>
              </wp:wrapPolygon>
            </wp:wrapTight>
            <wp:docPr id="7520726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05100" cy="2027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321BD">
        <w:rPr>
          <w:noProof/>
        </w:rPr>
        <mc:AlternateContent>
          <mc:Choice Requires="wps">
            <w:drawing>
              <wp:anchor distT="0" distB="0" distL="114300" distR="114300" simplePos="0" relativeHeight="251719680" behindDoc="0" locked="0" layoutInCell="1" allowOverlap="1" wp14:anchorId="0F3D6E3A" wp14:editId="24DCEBF7">
                <wp:simplePos x="0" y="0"/>
                <wp:positionH relativeFrom="margin">
                  <wp:align>left</wp:align>
                </wp:positionH>
                <wp:positionV relativeFrom="paragraph">
                  <wp:posOffset>1886889</wp:posOffset>
                </wp:positionV>
                <wp:extent cx="2719346" cy="3848431"/>
                <wp:effectExtent l="0" t="0" r="24130" b="19050"/>
                <wp:wrapNone/>
                <wp:docPr id="1705924345" name="Text Box 38"/>
                <wp:cNvGraphicFramePr/>
                <a:graphic xmlns:a="http://schemas.openxmlformats.org/drawingml/2006/main">
                  <a:graphicData uri="http://schemas.microsoft.com/office/word/2010/wordprocessingShape">
                    <wps:wsp>
                      <wps:cNvSpPr txBox="1"/>
                      <wps:spPr>
                        <a:xfrm>
                          <a:off x="0" y="0"/>
                          <a:ext cx="2719346" cy="3848431"/>
                        </a:xfrm>
                        <a:prstGeom prst="rect">
                          <a:avLst/>
                        </a:prstGeom>
                        <a:solidFill>
                          <a:srgbClr val="FFFF00"/>
                        </a:solidFill>
                        <a:ln w="19050">
                          <a:solidFill>
                            <a:srgbClr val="0070C0"/>
                          </a:solidFill>
                        </a:ln>
                      </wps:spPr>
                      <wps:txbx>
                        <w:txbxContent>
                          <w:p w14:paraId="52A91F2D" w14:textId="77777777" w:rsidR="007E3C09" w:rsidRDefault="007E3C09" w:rsidP="007E3C09">
                            <w:r>
                              <w:t>Did you know?</w:t>
                            </w:r>
                          </w:p>
                          <w:p w14:paraId="3D1DDAD0" w14:textId="77777777" w:rsidR="007E3C09" w:rsidRDefault="007E3C09" w:rsidP="007E3C09">
                            <w:pPr>
                              <w:pStyle w:val="ListParagraph"/>
                              <w:numPr>
                                <w:ilvl w:val="0"/>
                                <w:numId w:val="3"/>
                              </w:numPr>
                            </w:pPr>
                            <w:r>
                              <w:t>Approximately 45 people each day in the UK face a brain tumour diagnosis</w:t>
                            </w:r>
                          </w:p>
                          <w:p w14:paraId="3D6032C2" w14:textId="77777777" w:rsidR="007E3C09" w:rsidRDefault="007E3C09" w:rsidP="007E3C09">
                            <w:pPr>
                              <w:pStyle w:val="ListParagraph"/>
                              <w:numPr>
                                <w:ilvl w:val="0"/>
                                <w:numId w:val="3"/>
                              </w:numPr>
                            </w:pPr>
                            <w:r>
                              <w:t>Over 100,000 people in the UK are living with a brain tumour</w:t>
                            </w:r>
                          </w:p>
                          <w:p w14:paraId="2E88041C" w14:textId="77777777" w:rsidR="007E3C09" w:rsidRDefault="007E3C09" w:rsidP="007E3C09">
                            <w:pPr>
                              <w:pStyle w:val="ListParagraph"/>
                              <w:numPr>
                                <w:ilvl w:val="0"/>
                                <w:numId w:val="3"/>
                              </w:numPr>
                            </w:pPr>
                            <w:r>
                              <w:t>There are more than 120 different types of brain tumours making them notoriously difficult to diagnose</w:t>
                            </w:r>
                          </w:p>
                          <w:p w14:paraId="33127286" w14:textId="77777777" w:rsidR="007E3C09" w:rsidRDefault="007E3C09" w:rsidP="007E3C09">
                            <w:pPr>
                              <w:pStyle w:val="ListParagraph"/>
                              <w:numPr>
                                <w:ilvl w:val="0"/>
                                <w:numId w:val="3"/>
                              </w:numPr>
                            </w:pPr>
                            <w:r>
                              <w:t>The cause of brain tumours is not known, they can affect anyone regardless of age, sex, lifestyle or general health</w:t>
                            </w:r>
                          </w:p>
                          <w:p w14:paraId="65C05C0A" w14:textId="77777777" w:rsidR="007E3C09" w:rsidRDefault="007E3C09" w:rsidP="007E3C09">
                            <w:pPr>
                              <w:pStyle w:val="ListParagraph"/>
                              <w:numPr>
                                <w:ilvl w:val="0"/>
                                <w:numId w:val="3"/>
                              </w:numPr>
                            </w:pPr>
                            <w:r>
                              <w:t>Brain tumours kill more children and adults under the age of 40 than any other type of cancer</w:t>
                            </w:r>
                          </w:p>
                          <w:p w14:paraId="05F1A3BC" w14:textId="1F97D1EA" w:rsidR="00F321BD" w:rsidRDefault="007E3C09" w:rsidP="007E3C09">
                            <w:pPr>
                              <w:pStyle w:val="ListParagraph"/>
                              <w:numPr>
                                <w:ilvl w:val="0"/>
                                <w:numId w:val="3"/>
                              </w:numPr>
                            </w:pPr>
                            <w:r>
                              <w:t>Incidences of, and deaths from, brain tumours are increasing</w:t>
                            </w:r>
                          </w:p>
                          <w:p w14:paraId="666D4FBC" w14:textId="5402387C" w:rsidR="007E3C09" w:rsidRDefault="007E3C09" w:rsidP="007E3C09">
                            <w:pPr>
                              <w:ind w:left="360"/>
                            </w:pPr>
                            <w:r>
                              <w:t xml:space="preserve">From </w:t>
                            </w:r>
                            <w:r w:rsidR="00C508C1">
                              <w:t xml:space="preserve">braintumoursupport.co.uk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3D6E3A" id="Text Box 38" o:spid="_x0000_s1050" type="#_x0000_t202" style="position:absolute;margin-left:0;margin-top:148.55pt;width:214.1pt;height:303.05pt;z-index:2517196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" fillcolor="yellow" strokecolor="#0070c0" strokeweight="1.5pt">
                <v:textbox>
                  <w:txbxContent>
                    <w:p w14:paraId="52A91F2D" w14:textId="77777777" w:rsidR="007E3C09" w:rsidRDefault="007E3C09" w:rsidP="007E3C09">
                      <w:r>
                        <w:t>Did you know?</w:t>
                      </w:r>
                    </w:p>
                    <w:p w14:paraId="3D1DDAD0" w14:textId="77777777" w:rsidR="007E3C09" w:rsidRDefault="007E3C09" w:rsidP="007E3C09">
                      <w:pPr>
                        <w:pStyle w:val="ListParagraph"/>
                        <w:numPr>
                          <w:ilvl w:val="0"/>
                          <w:numId w:val="3"/>
                        </w:numPr>
                      </w:pPr>
                      <w:r>
                        <w:t>Approximately 45 people each day in the UK face a brain tumour diagnosis</w:t>
                      </w:r>
                    </w:p>
                    <w:p w14:paraId="3D6032C2" w14:textId="77777777" w:rsidR="007E3C09" w:rsidRDefault="007E3C09" w:rsidP="007E3C09">
                      <w:pPr>
                        <w:pStyle w:val="ListParagraph"/>
                        <w:numPr>
                          <w:ilvl w:val="0"/>
                          <w:numId w:val="3"/>
                        </w:numPr>
                      </w:pPr>
                      <w:r>
                        <w:t>Over 100,000 people in the UK are living with a brain tumour</w:t>
                      </w:r>
                    </w:p>
                    <w:p w14:paraId="2E88041C" w14:textId="77777777" w:rsidR="007E3C09" w:rsidRDefault="007E3C09" w:rsidP="007E3C09">
                      <w:pPr>
                        <w:pStyle w:val="ListParagraph"/>
                        <w:numPr>
                          <w:ilvl w:val="0"/>
                          <w:numId w:val="3"/>
                        </w:numPr>
                      </w:pPr>
                      <w:r>
                        <w:t>There are more than 120 different types of brain tumours making them notoriously difficult to diagnose</w:t>
                      </w:r>
                    </w:p>
                    <w:p w14:paraId="33127286" w14:textId="77777777" w:rsidR="007E3C09" w:rsidRDefault="007E3C09" w:rsidP="007E3C09">
                      <w:pPr>
                        <w:pStyle w:val="ListParagraph"/>
                        <w:numPr>
                          <w:ilvl w:val="0"/>
                          <w:numId w:val="3"/>
                        </w:numPr>
                      </w:pPr>
                      <w:r>
                        <w:t>The cause of brain tumours is not known, they can affect anyone regardless of age, sex, lifestyle or general health</w:t>
                      </w:r>
                    </w:p>
                    <w:p w14:paraId="65C05C0A" w14:textId="77777777" w:rsidR="007E3C09" w:rsidRDefault="007E3C09" w:rsidP="007E3C09">
                      <w:pPr>
                        <w:pStyle w:val="ListParagraph"/>
                        <w:numPr>
                          <w:ilvl w:val="0"/>
                          <w:numId w:val="3"/>
                        </w:numPr>
                      </w:pPr>
                      <w:r>
                        <w:t>Brain tumours kill more children and adults under the age of 40 than any other type of cancer</w:t>
                      </w:r>
                    </w:p>
                    <w:p w14:paraId="05F1A3BC" w14:textId="1F97D1EA" w:rsidR="00F321BD" w:rsidRDefault="007E3C09" w:rsidP="007E3C09">
                      <w:pPr>
                        <w:pStyle w:val="ListParagraph"/>
                        <w:numPr>
                          <w:ilvl w:val="0"/>
                          <w:numId w:val="3"/>
                        </w:numPr>
                      </w:pPr>
                      <w:r>
                        <w:t>Incidences of, and deaths from, brain tumours are increasing</w:t>
                      </w:r>
                    </w:p>
                    <w:p w14:paraId="666D4FBC" w14:textId="5402387C" w:rsidR="007E3C09" w:rsidRDefault="007E3C09" w:rsidP="007E3C09">
                      <w:pPr>
                        <w:ind w:left="360"/>
                      </w:pPr>
                      <w:r>
                        <w:t xml:space="preserve">From </w:t>
                      </w:r>
                      <w:r w:rsidR="00C508C1">
                        <w:t xml:space="preserve">braintumoursupport.co.uk </w:t>
                      </w:r>
                    </w:p>
                  </w:txbxContent>
                </v:textbox>
                <w10:wrap anchorx="margin"/>
              </v:shape>
            </w:pict>
          </mc:Fallback>
        </mc:AlternateContent>
      </w:r>
      <w:r w:rsidR="000129F2">
        <w:rPr>
          <w:noProof/>
        </w:rPr>
        <w:drawing>
          <wp:anchor distT="0" distB="0" distL="114300" distR="114300" simplePos="0" relativeHeight="251718656" behindDoc="1" locked="0" layoutInCell="1" allowOverlap="1" wp14:anchorId="7953FA61" wp14:editId="21931087">
            <wp:simplePos x="0" y="0"/>
            <wp:positionH relativeFrom="margin">
              <wp:posOffset>5573644</wp:posOffset>
            </wp:positionH>
            <wp:positionV relativeFrom="paragraph">
              <wp:posOffset>424069</wp:posOffset>
            </wp:positionV>
            <wp:extent cx="1252220" cy="2019300"/>
            <wp:effectExtent l="0" t="0" r="5080" b="0"/>
            <wp:wrapTight wrapText="bothSides">
              <wp:wrapPolygon edited="0">
                <wp:start x="10844" y="0"/>
                <wp:lineTo x="9529" y="0"/>
                <wp:lineTo x="5258" y="2649"/>
                <wp:lineTo x="3286" y="3464"/>
                <wp:lineTo x="0" y="5706"/>
                <wp:lineTo x="0" y="7132"/>
                <wp:lineTo x="2957" y="9781"/>
                <wp:lineTo x="2957" y="10189"/>
                <wp:lineTo x="6901" y="13042"/>
                <wp:lineTo x="7558" y="16302"/>
                <wp:lineTo x="9201" y="19562"/>
                <wp:lineTo x="9858" y="21396"/>
                <wp:lineTo x="14458" y="21396"/>
                <wp:lineTo x="15773" y="16302"/>
                <wp:lineTo x="19059" y="13449"/>
                <wp:lineTo x="19059" y="13042"/>
                <wp:lineTo x="21359" y="10189"/>
                <wp:lineTo x="21359" y="8966"/>
                <wp:lineTo x="16101" y="6521"/>
                <wp:lineTo x="18730" y="6521"/>
                <wp:lineTo x="20045" y="5094"/>
                <wp:lineTo x="19387" y="2038"/>
                <wp:lineTo x="17087" y="408"/>
                <wp:lineTo x="14458" y="0"/>
                <wp:lineTo x="10844" y="0"/>
              </wp:wrapPolygon>
            </wp:wrapTight>
            <wp:docPr id="5764793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BEBA8EAE-BF5A-486C-A8C5-ECC9F3942E4B}">
                          <a14:imgProps xmlns:a14="http://schemas.microsoft.com/office/drawing/2010/main">
                            <a14:imgLayer r:embed="rId69">
                              <a14:imgEffect>
                                <a14:backgroundRemoval t="2200" b="99400" l="323" r="99032">
                                  <a14:foregroundMark x1="323" y1="32200" x2="14194" y2="32800"/>
                                  <a14:foregroundMark x1="53871" y1="9800" x2="65484" y2="2200"/>
                                  <a14:foregroundMark x1="51935" y1="99400" x2="50645" y2="90000"/>
                                  <a14:foregroundMark x1="89032" y1="50000" x2="99032" y2="452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52220" cy="2019300"/>
                    </a:xfrm>
                    <a:prstGeom prst="rect">
                      <a:avLst/>
                    </a:prstGeom>
                    <a:noFill/>
                  </pic:spPr>
                </pic:pic>
              </a:graphicData>
            </a:graphic>
            <wp14:sizeRelH relativeFrom="page">
              <wp14:pctWidth>0</wp14:pctWidth>
            </wp14:sizeRelH>
            <wp14:sizeRelV relativeFrom="page">
              <wp14:pctHeight>0</wp14:pctHeight>
            </wp14:sizeRelV>
          </wp:anchor>
        </w:drawing>
      </w:r>
      <w:r w:rsidR="0064330D">
        <w:t>In March</w:t>
      </w:r>
      <w:r w:rsidR="007C7534">
        <w:t xml:space="preserve"> 2024</w:t>
      </w:r>
      <w:r w:rsidR="0064330D">
        <w:t xml:space="preserve">, </w:t>
      </w:r>
      <w:r w:rsidR="00EF2090">
        <w:t xml:space="preserve">the Academy attended a Greek night at the </w:t>
      </w:r>
      <w:proofErr w:type="spellStart"/>
      <w:r w:rsidR="000316BD">
        <w:t>Penridge</w:t>
      </w:r>
      <w:proofErr w:type="spellEnd"/>
      <w:r w:rsidR="00EF2090">
        <w:t xml:space="preserve"> </w:t>
      </w:r>
      <w:r w:rsidR="000316BD">
        <w:t>Suite</w:t>
      </w:r>
      <w:r w:rsidR="008956F7">
        <w:t xml:space="preserve"> in London</w:t>
      </w:r>
      <w:r w:rsidR="000316BD">
        <w:t>.</w:t>
      </w:r>
      <w:r w:rsidR="00893012">
        <w:t xml:space="preserve"> The night helped to raise money for the charity In Sue’s Name, a</w:t>
      </w:r>
      <w:r w:rsidR="001B72DF">
        <w:t xml:space="preserve"> charity with whom we have worked to raise money for </w:t>
      </w:r>
      <w:r w:rsidR="00930AFD">
        <w:t xml:space="preserve">in the past </w:t>
      </w:r>
      <w:r w:rsidR="001B72DF">
        <w:t>and</w:t>
      </w:r>
      <w:r w:rsidR="00546E84">
        <w:t xml:space="preserve"> it is</w:t>
      </w:r>
      <w:r w:rsidR="001B72DF">
        <w:t xml:space="preserve"> one that is dear to us.</w:t>
      </w:r>
      <w:r w:rsidR="00D322F5">
        <w:t xml:space="preserve"> </w:t>
      </w:r>
      <w:r w:rsidR="001B3075" w:rsidRPr="001B3075">
        <w:t xml:space="preserve">In Sue’s Name was founded in 2014 by David Taylor in memory of his beloved daughter Sue </w:t>
      </w:r>
      <w:proofErr w:type="spellStart"/>
      <w:r w:rsidR="001B3075" w:rsidRPr="001B3075">
        <w:t>Blasotta</w:t>
      </w:r>
      <w:proofErr w:type="spellEnd"/>
      <w:r w:rsidR="001B3075" w:rsidRPr="001B3075">
        <w:t>, who died in 2011 of brain tumours.</w:t>
      </w:r>
      <w:r w:rsidR="001B3075">
        <w:t xml:space="preserve"> </w:t>
      </w:r>
      <w:r w:rsidR="00546E84">
        <w:t xml:space="preserve">The event held a raffle of luxury prizes </w:t>
      </w:r>
      <w:r w:rsidR="00711EC2">
        <w:t xml:space="preserve">and guests were treated to a delicious three course meal. </w:t>
      </w:r>
      <w:r w:rsidR="0024301A">
        <w:t>Einstein the lucky mascot was in attendance as well as daughters of Dr Sergis, Andrea and Sophia, a</w:t>
      </w:r>
      <w:r w:rsidR="00D322F5">
        <w:t xml:space="preserve">nd receptionist Gabriella. The night was complete with lovely Greek music. </w:t>
      </w:r>
    </w:p>
    <w:p w14:paraId="3FF6A520" w14:textId="6F08AD71" w:rsidR="00DB3230" w:rsidRDefault="00DB3230" w:rsidP="003E2913"/>
    <w:p w14:paraId="7B27BD45" w14:textId="77777777" w:rsidR="00DB3230" w:rsidRDefault="00DB3230" w:rsidP="003E2913"/>
    <w:p w14:paraId="73387FD5" w14:textId="77777777" w:rsidR="00DB3230" w:rsidRDefault="00DB3230" w:rsidP="003E2913"/>
    <w:p w14:paraId="0F61CAC0" w14:textId="77777777" w:rsidR="00DB3230" w:rsidRDefault="00DB3230" w:rsidP="003E2913"/>
    <w:p w14:paraId="1CEC32E9" w14:textId="77777777" w:rsidR="00DB3230" w:rsidRDefault="00DB3230" w:rsidP="003E2913"/>
    <w:p w14:paraId="70ED01E8" w14:textId="77777777" w:rsidR="00DB3230" w:rsidRDefault="00DB3230" w:rsidP="003E2913"/>
    <w:p w14:paraId="724827B0" w14:textId="77777777" w:rsidR="00DB3230" w:rsidRDefault="00DB3230" w:rsidP="003E2913"/>
    <w:p w14:paraId="69AFCEC9" w14:textId="77777777" w:rsidR="00DB3230" w:rsidRDefault="00DB3230" w:rsidP="003E2913"/>
    <w:p w14:paraId="5545223C" w14:textId="77777777" w:rsidR="00DB3230" w:rsidRDefault="00DB3230" w:rsidP="003E2913"/>
    <w:p w14:paraId="0ED843EE" w14:textId="77777777" w:rsidR="00DB3230" w:rsidRDefault="00DB3230" w:rsidP="003E2913"/>
    <w:p w14:paraId="76A65A6F" w14:textId="77777777" w:rsidR="00DB3230" w:rsidRDefault="00DB3230" w:rsidP="003E2913"/>
    <w:p w14:paraId="7B895EFE" w14:textId="77777777" w:rsidR="00DB3230" w:rsidRDefault="00DB3230" w:rsidP="003E2913"/>
    <w:p w14:paraId="1DDC462B" w14:textId="77777777" w:rsidR="00DB3230" w:rsidRDefault="00DB3230" w:rsidP="003E2913"/>
    <w:p w14:paraId="168DFBF4" w14:textId="77777777" w:rsidR="00DB3230" w:rsidRDefault="00DB3230" w:rsidP="003E2913"/>
    <w:p w14:paraId="1839FEB0" w14:textId="77777777" w:rsidR="00DB3230" w:rsidRDefault="00DB3230" w:rsidP="003E2913"/>
    <w:p w14:paraId="1C96B009" w14:textId="54BB5436" w:rsidR="00DB3230" w:rsidRDefault="00DB3230" w:rsidP="003E2913"/>
    <w:p w14:paraId="0B372FED" w14:textId="319A784E" w:rsidR="00DB3230" w:rsidRDefault="009810CF" w:rsidP="003E2913">
      <w:r>
        <w:rPr>
          <w:noProof/>
        </w:rPr>
        <mc:AlternateContent>
          <mc:Choice Requires="wps">
            <w:drawing>
              <wp:anchor distT="0" distB="0" distL="114300" distR="114300" simplePos="0" relativeHeight="251762688" behindDoc="0" locked="0" layoutInCell="1" allowOverlap="1" wp14:anchorId="1B73FCEE" wp14:editId="585A990C">
                <wp:simplePos x="0" y="0"/>
                <wp:positionH relativeFrom="margin">
                  <wp:align>center</wp:align>
                </wp:positionH>
                <wp:positionV relativeFrom="paragraph">
                  <wp:posOffset>37465</wp:posOffset>
                </wp:positionV>
                <wp:extent cx="1133475" cy="314325"/>
                <wp:effectExtent l="0" t="0" r="28575" b="28575"/>
                <wp:wrapNone/>
                <wp:docPr id="1901174529"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0D056A04" w14:textId="3575ADAA" w:rsidR="009810CF" w:rsidRPr="00434F17" w:rsidRDefault="009810CF" w:rsidP="009810CF">
                            <w:pPr>
                              <w:jc w:val="center"/>
                              <w:rPr>
                                <w:sz w:val="28"/>
                                <w:szCs w:val="28"/>
                              </w:rPr>
                            </w:pPr>
                            <w:r>
                              <w:rPr>
                                <w:sz w:val="28"/>
                                <w:szCs w:val="28"/>
                              </w:rPr>
                              <w:t>9</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73FCEE" id="_x0000_s1051" type="#_x0000_t202" style="position:absolute;margin-left:0;margin-top:2.95pt;width:89.25pt;height:24.75pt;z-index:2517626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" fillcolor="window" strokeweight=".5pt">
                <v:textbox>
                  <w:txbxContent>
                    <w:p w14:paraId="0D056A04" w14:textId="3575ADAA" w:rsidR="009810CF" w:rsidRPr="00434F17" w:rsidRDefault="009810CF" w:rsidP="009810CF">
                      <w:pPr>
                        <w:jc w:val="center"/>
                        <w:rPr>
                          <w:sz w:val="28"/>
                          <w:szCs w:val="28"/>
                        </w:rPr>
                      </w:pPr>
                      <w:r>
                        <w:rPr>
                          <w:sz w:val="28"/>
                          <w:szCs w:val="28"/>
                        </w:rPr>
                        <w:t>9</w:t>
                      </w:r>
                      <w:r w:rsidRPr="00434F17">
                        <w:rPr>
                          <w:sz w:val="28"/>
                          <w:szCs w:val="28"/>
                        </w:rPr>
                        <w:t>.</w:t>
                      </w:r>
                    </w:p>
                  </w:txbxContent>
                </v:textbox>
                <w10:wrap anchorx="margin"/>
              </v:shape>
            </w:pict>
          </mc:Fallback>
        </mc:AlternateContent>
      </w:r>
    </w:p>
    <w:p w14:paraId="43B4BA19" w14:textId="40D82D5D" w:rsidR="00DB3230" w:rsidRDefault="00DB3230" w:rsidP="00DB3230">
      <w:pPr>
        <w:pStyle w:val="Heading1"/>
        <w:jc w:val="center"/>
      </w:pPr>
      <w:r>
        <w:lastRenderedPageBreak/>
        <w:t xml:space="preserve">catherine the great </w:t>
      </w:r>
      <w:r w:rsidR="00694AF3">
        <w:t xml:space="preserve">of russia and education reform </w:t>
      </w:r>
    </w:p>
    <w:p w14:paraId="6EBE6F43" w14:textId="5D32EE6A" w:rsidR="0015211E" w:rsidRPr="0015211E" w:rsidRDefault="0063189F" w:rsidP="0015211E">
      <w:r>
        <w:rPr>
          <w:noProof/>
        </w:rPr>
        <w:drawing>
          <wp:anchor distT="0" distB="0" distL="114300" distR="114300" simplePos="0" relativeHeight="251728896" behindDoc="1" locked="0" layoutInCell="1" allowOverlap="1" wp14:anchorId="5FDB5318" wp14:editId="47A37CDD">
            <wp:simplePos x="0" y="0"/>
            <wp:positionH relativeFrom="margin">
              <wp:align>left</wp:align>
            </wp:positionH>
            <wp:positionV relativeFrom="paragraph">
              <wp:posOffset>197291</wp:posOffset>
            </wp:positionV>
            <wp:extent cx="1924050" cy="2291715"/>
            <wp:effectExtent l="0" t="0" r="0" b="0"/>
            <wp:wrapTight wrapText="bothSides">
              <wp:wrapPolygon edited="0">
                <wp:start x="0" y="0"/>
                <wp:lineTo x="0" y="21367"/>
                <wp:lineTo x="21386" y="21367"/>
                <wp:lineTo x="21386" y="0"/>
                <wp:lineTo x="0" y="0"/>
              </wp:wrapPolygon>
            </wp:wrapTight>
            <wp:docPr id="65478309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24050" cy="2291715"/>
                    </a:xfrm>
                    <a:prstGeom prst="rect">
                      <a:avLst/>
                    </a:prstGeom>
                    <a:noFill/>
                  </pic:spPr>
                </pic:pic>
              </a:graphicData>
            </a:graphic>
            <wp14:sizeRelH relativeFrom="margin">
              <wp14:pctWidth>0</wp14:pctWidth>
            </wp14:sizeRelH>
            <wp14:sizeRelV relativeFrom="margin">
              <wp14:pctHeight>0</wp14:pctHeight>
            </wp14:sizeRelV>
          </wp:anchor>
        </w:drawing>
      </w:r>
    </w:p>
    <w:p w14:paraId="2469A523" w14:textId="18AF5CCE" w:rsidR="0015211E" w:rsidRDefault="0015211E" w:rsidP="0015211E">
      <w:r>
        <w:t xml:space="preserve">Catherine the Great is one of the most interesting female figures in history. She led an eventful but fruitful life, and she was a strong advocate for Enlightenment thinking. In this blog article, we </w:t>
      </w:r>
      <w:proofErr w:type="gramStart"/>
      <w:r>
        <w:t>take a look</w:t>
      </w:r>
      <w:proofErr w:type="gramEnd"/>
      <w:r>
        <w:t xml:space="preserve"> at her studious character and her influence on the educational reforms of Russia. During her unhappy marriage to Peter III, Catherine passed the time reading. She was particularly interested in works on political philosophy, literature, and history. She devoured the works of thinkers such as Plato and Voltaire, which </w:t>
      </w:r>
      <w:r w:rsidR="005C4C9C">
        <w:t>i</w:t>
      </w:r>
      <w:r>
        <w:t>s how she became introduced to the French Enlightenment.</w:t>
      </w:r>
    </w:p>
    <w:p w14:paraId="4786FC89" w14:textId="7E5577C6" w:rsidR="0015211E" w:rsidRDefault="0015211E" w:rsidP="0015211E">
      <w:r>
        <w:t>Throughout her reign, Catherine collected a vast array of art pieces by many famous European artists, which, at the time of her death, amounted to some 4,000 pieces. The collection is now housed at the Hermitage Museum in Saint Petersburg, once the Winter Palace. She was often depicted as Minerva, the Roman goddess of wisdom, the arts, and strategy in war (equivalent to the Greek goddess Athena). Her court became the epicentre of cultural life in Russia in the late eighteenth century. A native of Prussia (in an area now part of Poland), she dedicated herself to learning the Russian language. After a coup to depose her husband, Catherine declared that she would do her best to help her people, vowing to serve them with goodness and care.</w:t>
      </w:r>
    </w:p>
    <w:p w14:paraId="2932F1E6" w14:textId="5B4CE353" w:rsidR="0015211E" w:rsidRDefault="0015211E" w:rsidP="0015211E">
      <w:r>
        <w:t>She vowed to turn Russia’s people into citizens through the improvement of laws and education and she built hospitals and schools. Scholarships to foreign countries were paid for by the state and she made sure there was a secondary school in every province. Above all, she made sure that these schools offered a secular education and one that was not influenced by the church. The schools offered a well-rounded education, with the focus on mathematics, science, history, geography and languages. In 1764, the Moscow Orphanage, also known as the Foundling Home, was established, and offered to help educate the very poor.  Catherine also believed that women should have the same access to education as men, however, the opportunity was not available to absolutely every woman.</w:t>
      </w:r>
    </w:p>
    <w:p w14:paraId="54880EC9" w14:textId="5D4DF1CC" w:rsidR="0015211E" w:rsidRDefault="0015211E" w:rsidP="0015211E">
      <w:r>
        <w:t xml:space="preserve">One of the first schools she established was the </w:t>
      </w:r>
      <w:proofErr w:type="spellStart"/>
      <w:r>
        <w:t>Smolny</w:t>
      </w:r>
      <w:proofErr w:type="spellEnd"/>
      <w:r>
        <w:t xml:space="preserve"> Institute for Noble Girls (or Maidens) in Saint Petersburg (pictured</w:t>
      </w:r>
      <w:r w:rsidR="000F368F">
        <w:t xml:space="preserve"> right</w:t>
      </w:r>
      <w:r>
        <w:t>), founded in 1764. This school was only open to girls of noble birth, and they were taught singing, painting, and science. Women of low birth, Catherine thought, should be taught differently from those of higher birth. To her, education was not a means to improve one’s station, but to create model citizens of the station they were born into. This way, the whole population was to be well educated at every level, and willing to serve their state. This is of course, very different to how we view education today.</w:t>
      </w:r>
    </w:p>
    <w:p w14:paraId="7B31A57D" w14:textId="58DE4F93" w:rsidR="0015211E" w:rsidRDefault="0063189F" w:rsidP="0015211E">
      <w:r>
        <w:rPr>
          <w:noProof/>
        </w:rPr>
        <w:drawing>
          <wp:anchor distT="0" distB="0" distL="114300" distR="114300" simplePos="0" relativeHeight="251729920" behindDoc="1" locked="0" layoutInCell="1" allowOverlap="1" wp14:anchorId="6FC6F1C8" wp14:editId="1F03318F">
            <wp:simplePos x="0" y="0"/>
            <wp:positionH relativeFrom="column">
              <wp:posOffset>3515995</wp:posOffset>
            </wp:positionH>
            <wp:positionV relativeFrom="paragraph">
              <wp:posOffset>9525</wp:posOffset>
            </wp:positionV>
            <wp:extent cx="3035935" cy="2305685"/>
            <wp:effectExtent l="0" t="0" r="0" b="0"/>
            <wp:wrapTight wrapText="bothSides">
              <wp:wrapPolygon edited="0">
                <wp:start x="0" y="0"/>
                <wp:lineTo x="0" y="21416"/>
                <wp:lineTo x="21415" y="21416"/>
                <wp:lineTo x="21415" y="0"/>
                <wp:lineTo x="0" y="0"/>
              </wp:wrapPolygon>
            </wp:wrapTight>
            <wp:docPr id="10052723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35935" cy="2305685"/>
                    </a:xfrm>
                    <a:prstGeom prst="rect">
                      <a:avLst/>
                    </a:prstGeom>
                    <a:noFill/>
                  </pic:spPr>
                </pic:pic>
              </a:graphicData>
            </a:graphic>
            <wp14:sizeRelH relativeFrom="margin">
              <wp14:pctWidth>0</wp14:pctWidth>
            </wp14:sizeRelH>
            <wp14:sizeRelV relativeFrom="margin">
              <wp14:pctHeight>0</wp14:pctHeight>
            </wp14:sizeRelV>
          </wp:anchor>
        </w:drawing>
      </w:r>
      <w:r w:rsidR="0015211E">
        <w:t>Catherine the Great was a forward-thinking monarch and attempted to change attitudes towards education in her adopted country. Although her reforms are seen as very limited by today’s standards, they were revolutionary for her time, and they were nevertheless created with good intentions. Her artistic interest and patronage have left its mark on Russia, and many beautiful neoclassical buildings still stand today.</w:t>
      </w:r>
    </w:p>
    <w:p w14:paraId="01B76C34" w14:textId="77777777" w:rsidR="00694AF3" w:rsidRDefault="00694AF3" w:rsidP="00694AF3"/>
    <w:p w14:paraId="0BAA0968" w14:textId="77777777" w:rsidR="000F368F" w:rsidRDefault="000F368F" w:rsidP="00694AF3"/>
    <w:p w14:paraId="3673BADE" w14:textId="121705D9" w:rsidR="000F368F" w:rsidRDefault="000F368F" w:rsidP="00694AF3"/>
    <w:p w14:paraId="4ABA1AA0" w14:textId="18481C58" w:rsidR="000F368F" w:rsidRDefault="009810CF" w:rsidP="00694AF3">
      <w:r>
        <w:rPr>
          <w:noProof/>
        </w:rPr>
        <mc:AlternateContent>
          <mc:Choice Requires="wps">
            <w:drawing>
              <wp:anchor distT="0" distB="0" distL="114300" distR="114300" simplePos="0" relativeHeight="251764736" behindDoc="0" locked="0" layoutInCell="1" allowOverlap="1" wp14:anchorId="27487EE6" wp14:editId="2271502A">
                <wp:simplePos x="0" y="0"/>
                <wp:positionH relativeFrom="margin">
                  <wp:align>center</wp:align>
                </wp:positionH>
                <wp:positionV relativeFrom="paragraph">
                  <wp:posOffset>76200</wp:posOffset>
                </wp:positionV>
                <wp:extent cx="1133475" cy="314325"/>
                <wp:effectExtent l="0" t="0" r="28575" b="28575"/>
                <wp:wrapNone/>
                <wp:docPr id="2110092519"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26AE4E28" w14:textId="5EB77C30" w:rsidR="009810CF" w:rsidRPr="00434F17" w:rsidRDefault="009810CF" w:rsidP="009810CF">
                            <w:pPr>
                              <w:jc w:val="center"/>
                              <w:rPr>
                                <w:sz w:val="28"/>
                                <w:szCs w:val="28"/>
                              </w:rPr>
                            </w:pPr>
                            <w:r w:rsidRPr="00434F17">
                              <w:rPr>
                                <w:sz w:val="28"/>
                                <w:szCs w:val="28"/>
                              </w:rPr>
                              <w:t>1</w:t>
                            </w:r>
                            <w:r>
                              <w:rPr>
                                <w:sz w:val="28"/>
                                <w:szCs w:val="28"/>
                              </w:rPr>
                              <w:t>0</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487EE6" id="_x0000_s1052" type="#_x0000_t202" style="position:absolute;margin-left:0;margin-top:6pt;width:89.25pt;height:24.75pt;z-index:2517647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" fillcolor="window" strokeweight=".5pt">
                <v:textbox>
                  <w:txbxContent>
                    <w:p w14:paraId="26AE4E28" w14:textId="5EB77C30" w:rsidR="009810CF" w:rsidRPr="00434F17" w:rsidRDefault="009810CF" w:rsidP="009810CF">
                      <w:pPr>
                        <w:jc w:val="center"/>
                        <w:rPr>
                          <w:sz w:val="28"/>
                          <w:szCs w:val="28"/>
                        </w:rPr>
                      </w:pPr>
                      <w:r w:rsidRPr="00434F17">
                        <w:rPr>
                          <w:sz w:val="28"/>
                          <w:szCs w:val="28"/>
                        </w:rPr>
                        <w:t>1</w:t>
                      </w:r>
                      <w:r>
                        <w:rPr>
                          <w:sz w:val="28"/>
                          <w:szCs w:val="28"/>
                        </w:rPr>
                        <w:t>0</w:t>
                      </w:r>
                      <w:r w:rsidRPr="00434F17">
                        <w:rPr>
                          <w:sz w:val="28"/>
                          <w:szCs w:val="28"/>
                        </w:rPr>
                        <w:t>.</w:t>
                      </w:r>
                    </w:p>
                  </w:txbxContent>
                </v:textbox>
                <w10:wrap anchorx="margin"/>
              </v:shape>
            </w:pict>
          </mc:Fallback>
        </mc:AlternateContent>
      </w:r>
    </w:p>
    <w:p w14:paraId="65E749E4" w14:textId="75FA7BE7" w:rsidR="000F368F" w:rsidRPr="00BE4829" w:rsidRDefault="00FC13C2" w:rsidP="00FC13C2">
      <w:pPr>
        <w:pStyle w:val="Heading1"/>
        <w:jc w:val="center"/>
        <w:rPr>
          <w:sz w:val="32"/>
          <w:szCs w:val="24"/>
        </w:rPr>
      </w:pPr>
      <w:r w:rsidRPr="00BE4829">
        <w:rPr>
          <w:sz w:val="32"/>
          <w:szCs w:val="24"/>
        </w:rPr>
        <w:lastRenderedPageBreak/>
        <w:t>Picture perfect</w:t>
      </w:r>
    </w:p>
    <w:p w14:paraId="57DF41ED" w14:textId="1D970740" w:rsidR="00FC13C2" w:rsidRDefault="008A0E47" w:rsidP="00FC13C2">
      <w:r>
        <w:rPr>
          <w:noProof/>
        </w:rPr>
        <w:drawing>
          <wp:anchor distT="0" distB="0" distL="114300" distR="114300" simplePos="0" relativeHeight="251740160" behindDoc="1" locked="0" layoutInCell="1" allowOverlap="1" wp14:anchorId="2B2EC4D2" wp14:editId="3628304E">
            <wp:simplePos x="0" y="0"/>
            <wp:positionH relativeFrom="column">
              <wp:posOffset>57150</wp:posOffset>
            </wp:positionH>
            <wp:positionV relativeFrom="paragraph">
              <wp:posOffset>259080</wp:posOffset>
            </wp:positionV>
            <wp:extent cx="6848475" cy="5133975"/>
            <wp:effectExtent l="133350" t="114300" r="142875" b="161925"/>
            <wp:wrapTight wrapText="bothSides">
              <wp:wrapPolygon edited="0">
                <wp:start x="-361" y="-481"/>
                <wp:lineTo x="-421" y="21560"/>
                <wp:lineTo x="-240" y="22201"/>
                <wp:lineTo x="21750" y="22201"/>
                <wp:lineTo x="21991" y="21480"/>
                <wp:lineTo x="21991" y="962"/>
                <wp:lineTo x="21870" y="-481"/>
                <wp:lineTo x="-361" y="-481"/>
              </wp:wrapPolygon>
            </wp:wrapTight>
            <wp:docPr id="1948664323" name="Picture 25" descr="A building with tree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64323" name="Picture 25" descr="A building with trees and a body of water&#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48475" cy="513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7645213" w14:textId="1714ECBA" w:rsidR="008A0E47" w:rsidRDefault="008A0E47" w:rsidP="00FC13C2">
      <w:r>
        <w:rPr>
          <w:noProof/>
        </w:rPr>
        <mc:AlternateContent>
          <mc:Choice Requires="wps">
            <w:drawing>
              <wp:anchor distT="0" distB="0" distL="114300" distR="114300" simplePos="0" relativeHeight="251739136" behindDoc="0" locked="0" layoutInCell="1" allowOverlap="1" wp14:anchorId="3DA0F420" wp14:editId="6FB6E62B">
                <wp:simplePos x="0" y="0"/>
                <wp:positionH relativeFrom="margin">
                  <wp:align>center</wp:align>
                </wp:positionH>
                <wp:positionV relativeFrom="paragraph">
                  <wp:posOffset>5349875</wp:posOffset>
                </wp:positionV>
                <wp:extent cx="4314825" cy="285750"/>
                <wp:effectExtent l="0" t="0" r="28575" b="19050"/>
                <wp:wrapNone/>
                <wp:docPr id="1153069357" name="Text Box 26"/>
                <wp:cNvGraphicFramePr/>
                <a:graphic xmlns:a="http://schemas.openxmlformats.org/drawingml/2006/main">
                  <a:graphicData uri="http://schemas.microsoft.com/office/word/2010/wordprocessingShape">
                    <wps:wsp>
                      <wps:cNvSpPr txBox="1"/>
                      <wps:spPr>
                        <a:xfrm>
                          <a:off x="0" y="0"/>
                          <a:ext cx="4314825" cy="2857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45C43C0" w14:textId="17A5BDCE" w:rsidR="00F872CB" w:rsidRDefault="00F872CB" w:rsidP="00F872CB">
                            <w:pPr>
                              <w:jc w:val="center"/>
                            </w:pPr>
                            <w:r>
                              <w:t>A picture of Forty Hall captured by Dr Sergis</w:t>
                            </w:r>
                            <w:r w:rsidR="008F5A0F">
                              <w:t xml:space="preserve"> in October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A0F420" id="Text Box 26" o:spid="_x0000_s1053" type="#_x0000_t202" style="position:absolute;margin-left:0;margin-top:421.25pt;width:339.75pt;height:22.5pt;z-index:2517391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" fillcolor="white [3201]" strokecolor="#e76a1d [3204]" strokeweight="1pt">
                <v:textbox>
                  <w:txbxContent>
                    <w:p w14:paraId="545C43C0" w14:textId="17A5BDCE" w:rsidR="00F872CB" w:rsidRDefault="00F872CB" w:rsidP="00F872CB">
                      <w:pPr>
                        <w:jc w:val="center"/>
                      </w:pPr>
                      <w:r>
                        <w:t>A picture of Forty Hall captured by Dr Sergis</w:t>
                      </w:r>
                      <w:r w:rsidR="008F5A0F">
                        <w:t xml:space="preserve"> in October 2023</w:t>
                      </w:r>
                    </w:p>
                  </w:txbxContent>
                </v:textbox>
                <w10:wrap anchorx="margin"/>
              </v:shape>
            </w:pict>
          </mc:Fallback>
        </mc:AlternateContent>
      </w:r>
    </w:p>
    <w:p w14:paraId="33CB864B" w14:textId="18CA502C" w:rsidR="008A0E47" w:rsidRDefault="00CF6D6D" w:rsidP="00FC13C2">
      <w:r>
        <w:rPr>
          <w:noProof/>
        </w:rPr>
        <w:drawing>
          <wp:anchor distT="0" distB="0" distL="114300" distR="114300" simplePos="0" relativeHeight="251742208" behindDoc="1" locked="0" layoutInCell="1" allowOverlap="1" wp14:anchorId="0B96A11F" wp14:editId="29329349">
            <wp:simplePos x="0" y="0"/>
            <wp:positionH relativeFrom="margin">
              <wp:posOffset>5076825</wp:posOffset>
            </wp:positionH>
            <wp:positionV relativeFrom="paragraph">
              <wp:posOffset>181610</wp:posOffset>
            </wp:positionV>
            <wp:extent cx="1466850" cy="2313940"/>
            <wp:effectExtent l="0" t="0" r="0" b="0"/>
            <wp:wrapTight wrapText="bothSides">
              <wp:wrapPolygon edited="0">
                <wp:start x="0" y="0"/>
                <wp:lineTo x="0" y="21339"/>
                <wp:lineTo x="21319" y="21339"/>
                <wp:lineTo x="21319" y="0"/>
                <wp:lineTo x="0" y="0"/>
              </wp:wrapPolygon>
            </wp:wrapTight>
            <wp:docPr id="13301547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flipH="1">
                      <a:off x="0" y="0"/>
                      <a:ext cx="1466850" cy="2313940"/>
                    </a:xfrm>
                    <a:prstGeom prst="rect">
                      <a:avLst/>
                    </a:prstGeom>
                    <a:noFill/>
                  </pic:spPr>
                </pic:pic>
              </a:graphicData>
            </a:graphic>
            <wp14:sizeRelH relativeFrom="margin">
              <wp14:pctWidth>0</wp14:pctWidth>
            </wp14:sizeRelH>
            <wp14:sizeRelV relativeFrom="margin">
              <wp14:pctHeight>0</wp14:pctHeight>
            </wp14:sizeRelV>
          </wp:anchor>
        </w:drawing>
      </w:r>
    </w:p>
    <w:p w14:paraId="6D2E2C13" w14:textId="605CBE28" w:rsidR="008A0E47" w:rsidRDefault="009810CF">
      <w:r>
        <w:rPr>
          <w:noProof/>
        </w:rPr>
        <mc:AlternateContent>
          <mc:Choice Requires="wps">
            <w:drawing>
              <wp:anchor distT="0" distB="0" distL="114300" distR="114300" simplePos="0" relativeHeight="251766784" behindDoc="0" locked="0" layoutInCell="1" allowOverlap="1" wp14:anchorId="60F7DEE5" wp14:editId="5CFDB706">
                <wp:simplePos x="0" y="0"/>
                <wp:positionH relativeFrom="margin">
                  <wp:align>center</wp:align>
                </wp:positionH>
                <wp:positionV relativeFrom="paragraph">
                  <wp:posOffset>2105025</wp:posOffset>
                </wp:positionV>
                <wp:extent cx="1133475" cy="314325"/>
                <wp:effectExtent l="0" t="0" r="28575" b="28575"/>
                <wp:wrapNone/>
                <wp:docPr id="602830595"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701D2FD9" w14:textId="116CBD82" w:rsidR="009810CF" w:rsidRPr="00434F17" w:rsidRDefault="009810CF" w:rsidP="009810CF">
                            <w:pPr>
                              <w:jc w:val="center"/>
                              <w:rPr>
                                <w:sz w:val="28"/>
                                <w:szCs w:val="28"/>
                              </w:rPr>
                            </w:pPr>
                            <w:r w:rsidRPr="00434F17">
                              <w:rPr>
                                <w:sz w:val="28"/>
                                <w:szCs w:val="28"/>
                              </w:rPr>
                              <w:t>1</w:t>
                            </w:r>
                            <w:r>
                              <w:rPr>
                                <w:sz w:val="28"/>
                                <w:szCs w:val="28"/>
                              </w:rPr>
                              <w:t>1</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F7DEE5" id="_x0000_s1054" type="#_x0000_t202" style="position:absolute;margin-left:0;margin-top:165.75pt;width:89.25pt;height:24.75pt;z-index:251766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" fillcolor="window" strokeweight=".5pt">
                <v:textbox>
                  <w:txbxContent>
                    <w:p w14:paraId="701D2FD9" w14:textId="116CBD82" w:rsidR="009810CF" w:rsidRPr="00434F17" w:rsidRDefault="009810CF" w:rsidP="009810CF">
                      <w:pPr>
                        <w:jc w:val="center"/>
                        <w:rPr>
                          <w:sz w:val="28"/>
                          <w:szCs w:val="28"/>
                        </w:rPr>
                      </w:pPr>
                      <w:r w:rsidRPr="00434F17">
                        <w:rPr>
                          <w:sz w:val="28"/>
                          <w:szCs w:val="28"/>
                        </w:rPr>
                        <w:t>1</w:t>
                      </w:r>
                      <w:r>
                        <w:rPr>
                          <w:sz w:val="28"/>
                          <w:szCs w:val="28"/>
                        </w:rPr>
                        <w:t>1</w:t>
                      </w:r>
                      <w:r w:rsidRPr="00434F17">
                        <w:rPr>
                          <w:sz w:val="28"/>
                          <w:szCs w:val="28"/>
                        </w:rPr>
                        <w:t>.</w:t>
                      </w:r>
                    </w:p>
                  </w:txbxContent>
                </v:textbox>
                <w10:wrap anchorx="margin"/>
              </v:shape>
            </w:pict>
          </mc:Fallback>
        </mc:AlternateContent>
      </w:r>
      <w:r w:rsidR="00C43975">
        <w:rPr>
          <w:noProof/>
        </w:rPr>
        <mc:AlternateContent>
          <mc:Choice Requires="wps">
            <w:drawing>
              <wp:anchor distT="0" distB="0" distL="114300" distR="114300" simplePos="0" relativeHeight="251741184" behindDoc="0" locked="0" layoutInCell="1" allowOverlap="1" wp14:anchorId="3ABAC1AE" wp14:editId="010AC610">
                <wp:simplePos x="0" y="0"/>
                <wp:positionH relativeFrom="margin">
                  <wp:align>left</wp:align>
                </wp:positionH>
                <wp:positionV relativeFrom="paragraph">
                  <wp:posOffset>65405</wp:posOffset>
                </wp:positionV>
                <wp:extent cx="4781550" cy="1971675"/>
                <wp:effectExtent l="19050" t="19050" r="38100" b="47625"/>
                <wp:wrapNone/>
                <wp:docPr id="341669887" name="Text Box 28"/>
                <wp:cNvGraphicFramePr/>
                <a:graphic xmlns:a="http://schemas.openxmlformats.org/drawingml/2006/main">
                  <a:graphicData uri="http://schemas.microsoft.com/office/word/2010/wordprocessingShape">
                    <wps:wsp>
                      <wps:cNvSpPr txBox="1"/>
                      <wps:spPr>
                        <a:xfrm>
                          <a:off x="0" y="0"/>
                          <a:ext cx="4781550" cy="1971675"/>
                        </a:xfrm>
                        <a:custGeom>
                          <a:avLst/>
                          <a:gdLst>
                            <a:gd name="connsiteX0" fmla="*/ 0 w 4781550"/>
                            <a:gd name="connsiteY0" fmla="*/ 0 h 1971675"/>
                            <a:gd name="connsiteX1" fmla="*/ 587448 w 4781550"/>
                            <a:gd name="connsiteY1" fmla="*/ 0 h 1971675"/>
                            <a:gd name="connsiteX2" fmla="*/ 1174895 w 4781550"/>
                            <a:gd name="connsiteY2" fmla="*/ 0 h 1971675"/>
                            <a:gd name="connsiteX3" fmla="*/ 1714527 w 4781550"/>
                            <a:gd name="connsiteY3" fmla="*/ 0 h 1971675"/>
                            <a:gd name="connsiteX4" fmla="*/ 2301975 w 4781550"/>
                            <a:gd name="connsiteY4" fmla="*/ 0 h 1971675"/>
                            <a:gd name="connsiteX5" fmla="*/ 2985053 w 4781550"/>
                            <a:gd name="connsiteY5" fmla="*/ 0 h 1971675"/>
                            <a:gd name="connsiteX6" fmla="*/ 3668132 w 4781550"/>
                            <a:gd name="connsiteY6" fmla="*/ 0 h 1971675"/>
                            <a:gd name="connsiteX7" fmla="*/ 4781550 w 4781550"/>
                            <a:gd name="connsiteY7" fmla="*/ 0 h 1971675"/>
                            <a:gd name="connsiteX8" fmla="*/ 4781550 w 4781550"/>
                            <a:gd name="connsiteY8" fmla="*/ 637508 h 1971675"/>
                            <a:gd name="connsiteX9" fmla="*/ 4781550 w 4781550"/>
                            <a:gd name="connsiteY9" fmla="*/ 1314450 h 1971675"/>
                            <a:gd name="connsiteX10" fmla="*/ 4781550 w 4781550"/>
                            <a:gd name="connsiteY10" fmla="*/ 1971675 h 1971675"/>
                            <a:gd name="connsiteX11" fmla="*/ 4098471 w 4781550"/>
                            <a:gd name="connsiteY11" fmla="*/ 1971675 h 1971675"/>
                            <a:gd name="connsiteX12" fmla="*/ 3319762 w 4781550"/>
                            <a:gd name="connsiteY12" fmla="*/ 1971675 h 1971675"/>
                            <a:gd name="connsiteX13" fmla="*/ 2588868 w 4781550"/>
                            <a:gd name="connsiteY13" fmla="*/ 1971675 h 1971675"/>
                            <a:gd name="connsiteX14" fmla="*/ 2049236 w 4781550"/>
                            <a:gd name="connsiteY14" fmla="*/ 1971675 h 1971675"/>
                            <a:gd name="connsiteX15" fmla="*/ 1413973 w 4781550"/>
                            <a:gd name="connsiteY15" fmla="*/ 1971675 h 1971675"/>
                            <a:gd name="connsiteX16" fmla="*/ 683079 w 4781550"/>
                            <a:gd name="connsiteY16" fmla="*/ 1971675 h 1971675"/>
                            <a:gd name="connsiteX17" fmla="*/ 0 w 4781550"/>
                            <a:gd name="connsiteY17" fmla="*/ 1971675 h 1971675"/>
                            <a:gd name="connsiteX18" fmla="*/ 0 w 4781550"/>
                            <a:gd name="connsiteY18" fmla="*/ 1294733 h 1971675"/>
                            <a:gd name="connsiteX19" fmla="*/ 0 w 4781550"/>
                            <a:gd name="connsiteY19" fmla="*/ 637508 h 1971675"/>
                            <a:gd name="connsiteX20" fmla="*/ 0 w 4781550"/>
                            <a:gd name="connsiteY20" fmla="*/ 0 h 1971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781550" h="1971675" fill="none" extrusionOk="0">
                              <a:moveTo>
                                <a:pt x="0" y="0"/>
                              </a:moveTo>
                              <a:cubicBezTo>
                                <a:pt x="293519" y="-16391"/>
                                <a:pt x="380278" y="-6472"/>
                                <a:pt x="587448" y="0"/>
                              </a:cubicBezTo>
                              <a:cubicBezTo>
                                <a:pt x="794618" y="6472"/>
                                <a:pt x="1017293" y="1939"/>
                                <a:pt x="1174895" y="0"/>
                              </a:cubicBezTo>
                              <a:cubicBezTo>
                                <a:pt x="1332497" y="-1939"/>
                                <a:pt x="1601217" y="-16496"/>
                                <a:pt x="1714527" y="0"/>
                              </a:cubicBezTo>
                              <a:cubicBezTo>
                                <a:pt x="1827837" y="16496"/>
                                <a:pt x="2157028" y="-23666"/>
                                <a:pt x="2301975" y="0"/>
                              </a:cubicBezTo>
                              <a:cubicBezTo>
                                <a:pt x="2446922" y="23666"/>
                                <a:pt x="2755359" y="14833"/>
                                <a:pt x="2985053" y="0"/>
                              </a:cubicBezTo>
                              <a:cubicBezTo>
                                <a:pt x="3214747" y="-14833"/>
                                <a:pt x="3384692" y="-2116"/>
                                <a:pt x="3668132" y="0"/>
                              </a:cubicBezTo>
                              <a:cubicBezTo>
                                <a:pt x="3951572" y="2116"/>
                                <a:pt x="4230015" y="49106"/>
                                <a:pt x="4781550" y="0"/>
                              </a:cubicBezTo>
                              <a:cubicBezTo>
                                <a:pt x="4810324" y="195370"/>
                                <a:pt x="4768927" y="486409"/>
                                <a:pt x="4781550" y="637508"/>
                              </a:cubicBezTo>
                              <a:cubicBezTo>
                                <a:pt x="4794173" y="788607"/>
                                <a:pt x="4802781" y="1014942"/>
                                <a:pt x="4781550" y="1314450"/>
                              </a:cubicBezTo>
                              <a:cubicBezTo>
                                <a:pt x="4760319" y="1613958"/>
                                <a:pt x="4797065" y="1674363"/>
                                <a:pt x="4781550" y="1971675"/>
                              </a:cubicBezTo>
                              <a:cubicBezTo>
                                <a:pt x="4452391" y="1975248"/>
                                <a:pt x="4389183" y="1976876"/>
                                <a:pt x="4098471" y="1971675"/>
                              </a:cubicBezTo>
                              <a:cubicBezTo>
                                <a:pt x="3807759" y="1966474"/>
                                <a:pt x="3693790" y="1942365"/>
                                <a:pt x="3319762" y="1971675"/>
                              </a:cubicBezTo>
                              <a:cubicBezTo>
                                <a:pt x="2945734" y="2000985"/>
                                <a:pt x="2861216" y="1950903"/>
                                <a:pt x="2588868" y="1971675"/>
                              </a:cubicBezTo>
                              <a:cubicBezTo>
                                <a:pt x="2316520" y="1992447"/>
                                <a:pt x="2157543" y="1998302"/>
                                <a:pt x="2049236" y="1971675"/>
                              </a:cubicBezTo>
                              <a:cubicBezTo>
                                <a:pt x="1940929" y="1945048"/>
                                <a:pt x="1661709" y="1986441"/>
                                <a:pt x="1413973" y="1971675"/>
                              </a:cubicBezTo>
                              <a:cubicBezTo>
                                <a:pt x="1166237" y="1956909"/>
                                <a:pt x="1006675" y="1981912"/>
                                <a:pt x="683079" y="1971675"/>
                              </a:cubicBezTo>
                              <a:cubicBezTo>
                                <a:pt x="359483" y="1961438"/>
                                <a:pt x="203713" y="1965702"/>
                                <a:pt x="0" y="1971675"/>
                              </a:cubicBezTo>
                              <a:cubicBezTo>
                                <a:pt x="5527" y="1709121"/>
                                <a:pt x="7758" y="1504038"/>
                                <a:pt x="0" y="1294733"/>
                              </a:cubicBezTo>
                              <a:cubicBezTo>
                                <a:pt x="-7758" y="1085428"/>
                                <a:pt x="894" y="913392"/>
                                <a:pt x="0" y="637508"/>
                              </a:cubicBezTo>
                              <a:cubicBezTo>
                                <a:pt x="-894" y="361625"/>
                                <a:pt x="21929" y="214024"/>
                                <a:pt x="0" y="0"/>
                              </a:cubicBezTo>
                              <a:close/>
                            </a:path>
                            <a:path w="4781550" h="1971675" stroke="0" extrusionOk="0">
                              <a:moveTo>
                                <a:pt x="0" y="0"/>
                              </a:moveTo>
                              <a:cubicBezTo>
                                <a:pt x="185654" y="-12693"/>
                                <a:pt x="413547" y="8594"/>
                                <a:pt x="683079" y="0"/>
                              </a:cubicBezTo>
                              <a:cubicBezTo>
                                <a:pt x="952611" y="-8594"/>
                                <a:pt x="1273546" y="34237"/>
                                <a:pt x="1461788" y="0"/>
                              </a:cubicBezTo>
                              <a:cubicBezTo>
                                <a:pt x="1650030" y="-34237"/>
                                <a:pt x="1884887" y="18323"/>
                                <a:pt x="2001420" y="0"/>
                              </a:cubicBezTo>
                              <a:cubicBezTo>
                                <a:pt x="2117953" y="-18323"/>
                                <a:pt x="2351771" y="4554"/>
                                <a:pt x="2636683" y="0"/>
                              </a:cubicBezTo>
                              <a:cubicBezTo>
                                <a:pt x="2921595" y="-4554"/>
                                <a:pt x="3198716" y="-27173"/>
                                <a:pt x="3367577" y="0"/>
                              </a:cubicBezTo>
                              <a:cubicBezTo>
                                <a:pt x="3536438" y="27173"/>
                                <a:pt x="3946986" y="-17159"/>
                                <a:pt x="4146287" y="0"/>
                              </a:cubicBezTo>
                              <a:cubicBezTo>
                                <a:pt x="4345588" y="17159"/>
                                <a:pt x="4556779" y="10518"/>
                                <a:pt x="4781550" y="0"/>
                              </a:cubicBezTo>
                              <a:cubicBezTo>
                                <a:pt x="4799074" y="249315"/>
                                <a:pt x="4774696" y="462057"/>
                                <a:pt x="4781550" y="617791"/>
                              </a:cubicBezTo>
                              <a:cubicBezTo>
                                <a:pt x="4788404" y="773525"/>
                                <a:pt x="4771509" y="970113"/>
                                <a:pt x="4781550" y="1215866"/>
                              </a:cubicBezTo>
                              <a:cubicBezTo>
                                <a:pt x="4791591" y="1461619"/>
                                <a:pt x="4799406" y="1719515"/>
                                <a:pt x="4781550" y="1971675"/>
                              </a:cubicBezTo>
                              <a:cubicBezTo>
                                <a:pt x="4478912" y="1997460"/>
                                <a:pt x="4437559" y="1999650"/>
                                <a:pt x="4146287" y="1971675"/>
                              </a:cubicBezTo>
                              <a:cubicBezTo>
                                <a:pt x="3855015" y="1943700"/>
                                <a:pt x="3544645" y="1995781"/>
                                <a:pt x="3367577" y="1971675"/>
                              </a:cubicBezTo>
                              <a:cubicBezTo>
                                <a:pt x="3190509" y="1947570"/>
                                <a:pt x="2943400" y="1988172"/>
                                <a:pt x="2780130" y="1971675"/>
                              </a:cubicBezTo>
                              <a:cubicBezTo>
                                <a:pt x="2616860" y="1955178"/>
                                <a:pt x="2391490" y="1990520"/>
                                <a:pt x="2144867" y="1971675"/>
                              </a:cubicBezTo>
                              <a:cubicBezTo>
                                <a:pt x="1898244" y="1952830"/>
                                <a:pt x="1753397" y="1975500"/>
                                <a:pt x="1461788" y="1971675"/>
                              </a:cubicBezTo>
                              <a:cubicBezTo>
                                <a:pt x="1170179" y="1967850"/>
                                <a:pt x="992050" y="1965376"/>
                                <a:pt x="874341" y="1971675"/>
                              </a:cubicBezTo>
                              <a:cubicBezTo>
                                <a:pt x="756632" y="1977974"/>
                                <a:pt x="417533" y="1939893"/>
                                <a:pt x="0" y="1971675"/>
                              </a:cubicBezTo>
                              <a:cubicBezTo>
                                <a:pt x="-29022" y="1743769"/>
                                <a:pt x="-32610" y="1502529"/>
                                <a:pt x="0" y="1294733"/>
                              </a:cubicBezTo>
                              <a:cubicBezTo>
                                <a:pt x="32610" y="1086937"/>
                                <a:pt x="-33319" y="954373"/>
                                <a:pt x="0" y="617792"/>
                              </a:cubicBezTo>
                              <a:cubicBezTo>
                                <a:pt x="33319" y="281211"/>
                                <a:pt x="-19618" y="25472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481711788">
                                <a:prstGeom prst="rect">
                                  <a:avLst/>
                                </a:prstGeom>
                                <ask:type>
                                  <ask:lineSketchFreehand/>
                                </ask:type>
                              </ask:lineSketchStyleProps>
                            </a:ext>
                          </a:extLst>
                        </a:ln>
                      </wps:spPr>
                      <wps:txbx>
                        <w:txbxContent>
                          <w:p w14:paraId="3C541CD3" w14:textId="32170919" w:rsidR="00C43975" w:rsidRPr="00C43975" w:rsidRDefault="00C43975">
                            <w:pPr>
                              <w:rPr>
                                <w:rFonts w:ascii="Blackadder ITC" w:hAnsi="Blackadder ITC"/>
                                <w:sz w:val="40"/>
                                <w:szCs w:val="40"/>
                              </w:rPr>
                            </w:pPr>
                            <w:r w:rsidRPr="00C43975">
                              <w:rPr>
                                <w:rFonts w:ascii="Blackadder ITC" w:hAnsi="Blackadder ITC"/>
                                <w:sz w:val="40"/>
                                <w:szCs w:val="40"/>
                              </w:rPr>
                              <w:t xml:space="preserve">Did you know? </w:t>
                            </w:r>
                          </w:p>
                          <w:p w14:paraId="761C91BA" w14:textId="77777777" w:rsidR="00C43975" w:rsidRDefault="00C43975" w:rsidP="00864C75">
                            <w:pPr>
                              <w:pStyle w:val="ListParagraph"/>
                              <w:numPr>
                                <w:ilvl w:val="0"/>
                                <w:numId w:val="4"/>
                              </w:numPr>
                            </w:pPr>
                            <w:r>
                              <w:t>The hall is the Architectural gap between Medieval Manor and Stately home.</w:t>
                            </w:r>
                          </w:p>
                          <w:p w14:paraId="7EB2FA08" w14:textId="60D568A6" w:rsidR="00C43975" w:rsidRDefault="00C43975" w:rsidP="00864C75">
                            <w:pPr>
                              <w:pStyle w:val="ListParagraph"/>
                              <w:numPr>
                                <w:ilvl w:val="0"/>
                                <w:numId w:val="6"/>
                              </w:numPr>
                            </w:pPr>
                            <w:r>
                              <w:t>It was built for Sir Nicholas Rainton, Lord Mayor of London and President of St. Bartholomew’s Hospital. He was imprisoned by Charles I.</w:t>
                            </w:r>
                          </w:p>
                          <w:p w14:paraId="2ABEF922" w14:textId="77777777" w:rsidR="00C43975" w:rsidRDefault="00C43975" w:rsidP="00864C75">
                            <w:pPr>
                              <w:pStyle w:val="ListParagraph"/>
                              <w:numPr>
                                <w:ilvl w:val="0"/>
                                <w:numId w:val="6"/>
                              </w:numPr>
                            </w:pPr>
                            <w:r>
                              <w:t>Original decorative ceilings and panelling in many of the rooms.</w:t>
                            </w:r>
                          </w:p>
                          <w:p w14:paraId="72F87E9C" w14:textId="6AF8E643" w:rsidR="00C43975" w:rsidRDefault="00C43975" w:rsidP="000B70BE">
                            <w:pPr>
                              <w:pStyle w:val="ListParagraph"/>
                              <w:numPr>
                                <w:ilvl w:val="0"/>
                                <w:numId w:val="6"/>
                              </w:numPr>
                            </w:pPr>
                            <w:r>
                              <w:t>Original 18th Century plasterwork in the reception room.</w:t>
                            </w:r>
                          </w:p>
                          <w:p w14:paraId="0FFB4AF3" w14:textId="3BC595D5" w:rsidR="000B70BE" w:rsidRDefault="000B70BE" w:rsidP="000B70BE">
                            <w:r>
                              <w:t xml:space="preserve">Source: </w:t>
                            </w:r>
                            <w:r w:rsidR="006040AF">
                              <w:t>www.fortyhallestate.co.uk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AC1AE" id="Text Box 28" o:spid="_x0000_s1055" type="#_x0000_t202" style="position:absolute;margin-left:0;margin-top:5.15pt;width:376.5pt;height:155.25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" fillcolor="white [3201]" strokeweight=".5pt">
                <v:textbox>
                  <w:txbxContent>
                    <w:p w14:paraId="3C541CD3" w14:textId="32170919" w:rsidR="00C43975" w:rsidRPr="00C43975" w:rsidRDefault="00C43975">
                      <w:pPr>
                        <w:rPr>
                          <w:rFonts w:ascii="Blackadder ITC" w:hAnsi="Blackadder ITC"/>
                          <w:sz w:val="40"/>
                          <w:szCs w:val="40"/>
                        </w:rPr>
                      </w:pPr>
                      <w:r w:rsidRPr="00C43975">
                        <w:rPr>
                          <w:rFonts w:ascii="Blackadder ITC" w:hAnsi="Blackadder ITC"/>
                          <w:sz w:val="40"/>
                          <w:szCs w:val="40"/>
                        </w:rPr>
                        <w:t xml:space="preserve">Did you know? </w:t>
                      </w:r>
                    </w:p>
                    <w:p w14:paraId="761C91BA" w14:textId="77777777" w:rsidR="00C43975" w:rsidRDefault="00C43975" w:rsidP="00864C75">
                      <w:pPr>
                        <w:pStyle w:val="ListParagraph"/>
                        <w:numPr>
                          <w:ilvl w:val="0"/>
                          <w:numId w:val="4"/>
                        </w:numPr>
                      </w:pPr>
                      <w:r>
                        <w:t>The hall is the Architectural gap between Medieval Manor and Stately home.</w:t>
                      </w:r>
                    </w:p>
                    <w:p w14:paraId="7EB2FA08" w14:textId="60D568A6" w:rsidR="00C43975" w:rsidRDefault="00C43975" w:rsidP="00864C75">
                      <w:pPr>
                        <w:pStyle w:val="ListParagraph"/>
                        <w:numPr>
                          <w:ilvl w:val="0"/>
                          <w:numId w:val="6"/>
                        </w:numPr>
                      </w:pPr>
                      <w:r>
                        <w:t>It was built for Sir Nicholas Rainton, Lord Mayor of London and President of St. Bartholomew’s Hospital. He was imprisoned by Charles I.</w:t>
                      </w:r>
                    </w:p>
                    <w:p w14:paraId="2ABEF922" w14:textId="77777777" w:rsidR="00C43975" w:rsidRDefault="00C43975" w:rsidP="00864C75">
                      <w:pPr>
                        <w:pStyle w:val="ListParagraph"/>
                        <w:numPr>
                          <w:ilvl w:val="0"/>
                          <w:numId w:val="6"/>
                        </w:numPr>
                      </w:pPr>
                      <w:r>
                        <w:t>Original decorative ceilings and panelling in many of the rooms.</w:t>
                      </w:r>
                    </w:p>
                    <w:p w14:paraId="72F87E9C" w14:textId="6AF8E643" w:rsidR="00C43975" w:rsidRDefault="00C43975" w:rsidP="000B70BE">
                      <w:pPr>
                        <w:pStyle w:val="ListParagraph"/>
                        <w:numPr>
                          <w:ilvl w:val="0"/>
                          <w:numId w:val="6"/>
                        </w:numPr>
                      </w:pPr>
                      <w:r>
                        <w:t>Original 18th Century plasterwork in the reception room.</w:t>
                      </w:r>
                    </w:p>
                    <w:p w14:paraId="0FFB4AF3" w14:textId="3BC595D5" w:rsidR="000B70BE" w:rsidRDefault="000B70BE" w:rsidP="000B70BE">
                      <w:r>
                        <w:t xml:space="preserve">Source: </w:t>
                      </w:r>
                      <w:r w:rsidR="006040AF">
                        <w:t>www.fortyhallestate.co.uk</w:t>
                      </w:r>
                    </w:p>
                  </w:txbxContent>
                </v:textbox>
                <w10:wrap anchorx="margin"/>
              </v:shape>
            </w:pict>
          </mc:Fallback>
        </mc:AlternateContent>
      </w:r>
      <w:r w:rsidR="008A0E47">
        <w:br w:type="page"/>
      </w:r>
    </w:p>
    <w:p w14:paraId="6CD98928" w14:textId="423D7C32" w:rsidR="008A0E47" w:rsidRPr="00C94227" w:rsidRDefault="00F15A71" w:rsidP="00C94227">
      <w:pPr>
        <w:pStyle w:val="Heading1"/>
        <w:jc w:val="center"/>
        <w:rPr>
          <w:sz w:val="32"/>
          <w:szCs w:val="24"/>
        </w:rPr>
      </w:pPr>
      <w:r w:rsidRPr="00987C66">
        <w:rPr>
          <w:noProof/>
        </w:rPr>
        <w:lastRenderedPageBreak/>
        <w:drawing>
          <wp:anchor distT="0" distB="0" distL="114300" distR="114300" simplePos="0" relativeHeight="251743232" behindDoc="1" locked="0" layoutInCell="1" allowOverlap="1" wp14:anchorId="1F7BA951" wp14:editId="4BD2534B">
            <wp:simplePos x="0" y="0"/>
            <wp:positionH relativeFrom="margin">
              <wp:align>center</wp:align>
            </wp:positionH>
            <wp:positionV relativeFrom="paragraph">
              <wp:posOffset>382905</wp:posOffset>
            </wp:positionV>
            <wp:extent cx="4808855" cy="3467100"/>
            <wp:effectExtent l="0" t="0" r="0" b="0"/>
            <wp:wrapTight wrapText="bothSides">
              <wp:wrapPolygon edited="0">
                <wp:start x="0" y="0"/>
                <wp:lineTo x="0" y="21481"/>
                <wp:lineTo x="21477" y="21481"/>
                <wp:lineTo x="21477" y="0"/>
                <wp:lineTo x="0" y="0"/>
              </wp:wrapPolygon>
            </wp:wrapTight>
            <wp:docPr id="166909593"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9593" name="Picture 1" descr="A computer screen shot of a computer screen&#10;&#10;Description automatically generated"/>
                    <pic:cNvPicPr/>
                  </pic:nvPicPr>
                  <pic:blipFill rotWithShape="1">
                    <a:blip r:embed="rId74"/>
                    <a:srcRect l="29722" t="22222" r="31944" b="28642"/>
                    <a:stretch/>
                  </pic:blipFill>
                  <pic:spPr bwMode="auto">
                    <a:xfrm>
                      <a:off x="0" y="0"/>
                      <a:ext cx="4808855" cy="346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4227" w:rsidRPr="00C94227">
        <w:rPr>
          <w:sz w:val="32"/>
          <w:szCs w:val="24"/>
        </w:rPr>
        <w:t>Puzzle page</w:t>
      </w:r>
    </w:p>
    <w:p w14:paraId="0A953665" w14:textId="20EB7BAF" w:rsidR="008A0E47" w:rsidRDefault="009810CF">
      <w:r>
        <w:rPr>
          <w:noProof/>
        </w:rPr>
        <mc:AlternateContent>
          <mc:Choice Requires="wps">
            <w:drawing>
              <wp:anchor distT="0" distB="0" distL="114300" distR="114300" simplePos="0" relativeHeight="251768832" behindDoc="0" locked="0" layoutInCell="1" allowOverlap="1" wp14:anchorId="04F4A8DE" wp14:editId="1AFFE29A">
                <wp:simplePos x="0" y="0"/>
                <wp:positionH relativeFrom="margin">
                  <wp:align>center</wp:align>
                </wp:positionH>
                <wp:positionV relativeFrom="paragraph">
                  <wp:posOffset>8366125</wp:posOffset>
                </wp:positionV>
                <wp:extent cx="1133475" cy="314325"/>
                <wp:effectExtent l="0" t="0" r="28575" b="28575"/>
                <wp:wrapNone/>
                <wp:docPr id="871307941" name="Text Box 24"/>
                <wp:cNvGraphicFramePr/>
                <a:graphic xmlns:a="http://schemas.openxmlformats.org/drawingml/2006/main">
                  <a:graphicData uri="http://schemas.microsoft.com/office/word/2010/wordprocessingShape">
                    <wps:wsp>
                      <wps:cNvSpPr txBox="1"/>
                      <wps:spPr>
                        <a:xfrm>
                          <a:off x="0" y="0"/>
                          <a:ext cx="1133475" cy="314325"/>
                        </a:xfrm>
                        <a:prstGeom prst="rect">
                          <a:avLst/>
                        </a:prstGeom>
                        <a:solidFill>
                          <a:sysClr val="window" lastClr="FFFFFF"/>
                        </a:solidFill>
                        <a:ln w="6350">
                          <a:solidFill>
                            <a:prstClr val="black"/>
                          </a:solidFill>
                        </a:ln>
                      </wps:spPr>
                      <wps:txbx>
                        <w:txbxContent>
                          <w:p w14:paraId="13AEEBF0" w14:textId="5411C11C" w:rsidR="009810CF" w:rsidRPr="00434F17" w:rsidRDefault="009810CF" w:rsidP="009810CF">
                            <w:pPr>
                              <w:jc w:val="center"/>
                              <w:rPr>
                                <w:sz w:val="28"/>
                                <w:szCs w:val="28"/>
                              </w:rPr>
                            </w:pPr>
                            <w:r w:rsidRPr="00434F17">
                              <w:rPr>
                                <w:sz w:val="28"/>
                                <w:szCs w:val="28"/>
                              </w:rPr>
                              <w:t>1</w:t>
                            </w:r>
                            <w:r>
                              <w:rPr>
                                <w:sz w:val="28"/>
                                <w:szCs w:val="28"/>
                              </w:rPr>
                              <w:t>2</w:t>
                            </w:r>
                            <w:r w:rsidRPr="00434F17">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F4A8DE" id="_x0000_s1056" type="#_x0000_t202" style="position:absolute;margin-left:0;margin-top:658.75pt;width:89.25pt;height:24.75pt;z-index:2517688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" fillcolor="window" strokeweight=".5pt">
                <v:textbox>
                  <w:txbxContent>
                    <w:p w14:paraId="13AEEBF0" w14:textId="5411C11C" w:rsidR="009810CF" w:rsidRPr="00434F17" w:rsidRDefault="009810CF" w:rsidP="009810CF">
                      <w:pPr>
                        <w:jc w:val="center"/>
                        <w:rPr>
                          <w:sz w:val="28"/>
                          <w:szCs w:val="28"/>
                        </w:rPr>
                      </w:pPr>
                      <w:r w:rsidRPr="00434F17">
                        <w:rPr>
                          <w:sz w:val="28"/>
                          <w:szCs w:val="28"/>
                        </w:rPr>
                        <w:t>1</w:t>
                      </w:r>
                      <w:r>
                        <w:rPr>
                          <w:sz w:val="28"/>
                          <w:szCs w:val="28"/>
                        </w:rPr>
                        <w:t>2</w:t>
                      </w:r>
                      <w:r w:rsidRPr="00434F17">
                        <w:rPr>
                          <w:sz w:val="28"/>
                          <w:szCs w:val="28"/>
                        </w:rPr>
                        <w:t>.</w:t>
                      </w:r>
                    </w:p>
                  </w:txbxContent>
                </v:textbox>
                <w10:wrap anchorx="margin"/>
              </v:shape>
            </w:pict>
          </mc:Fallback>
        </mc:AlternateContent>
      </w:r>
      <w:r w:rsidR="00F15A71" w:rsidRPr="00560280">
        <w:rPr>
          <w:noProof/>
        </w:rPr>
        <w:drawing>
          <wp:anchor distT="0" distB="0" distL="114300" distR="114300" simplePos="0" relativeHeight="251745280" behindDoc="1" locked="0" layoutInCell="1" allowOverlap="1" wp14:anchorId="22BCC4C0" wp14:editId="20B3C4A0">
            <wp:simplePos x="0" y="0"/>
            <wp:positionH relativeFrom="margin">
              <wp:align>center</wp:align>
            </wp:positionH>
            <wp:positionV relativeFrom="paragraph">
              <wp:posOffset>6618605</wp:posOffset>
            </wp:positionV>
            <wp:extent cx="6488430" cy="1746885"/>
            <wp:effectExtent l="0" t="0" r="7620" b="5715"/>
            <wp:wrapTight wrapText="bothSides">
              <wp:wrapPolygon edited="0">
                <wp:start x="0" y="0"/>
                <wp:lineTo x="0" y="21435"/>
                <wp:lineTo x="21562" y="21435"/>
                <wp:lineTo x="21562" y="0"/>
                <wp:lineTo x="0" y="0"/>
              </wp:wrapPolygon>
            </wp:wrapTight>
            <wp:docPr id="21079299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29996" name="Picture 1" descr="A screenshot of a computer&#10;&#10;Description automatically generated"/>
                    <pic:cNvPicPr/>
                  </pic:nvPicPr>
                  <pic:blipFill rotWithShape="1">
                    <a:blip r:embed="rId75"/>
                    <a:srcRect l="40972" t="50370" r="26528" b="34074"/>
                    <a:stretch/>
                  </pic:blipFill>
                  <pic:spPr bwMode="auto">
                    <a:xfrm>
                      <a:off x="0" y="0"/>
                      <a:ext cx="6488430" cy="1746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A71" w:rsidRPr="00BD58F6">
        <w:rPr>
          <w:noProof/>
        </w:rPr>
        <w:drawing>
          <wp:anchor distT="0" distB="0" distL="114300" distR="114300" simplePos="0" relativeHeight="251744256" behindDoc="1" locked="0" layoutInCell="1" allowOverlap="1" wp14:anchorId="733458B1" wp14:editId="70CCA043">
            <wp:simplePos x="0" y="0"/>
            <wp:positionH relativeFrom="margin">
              <wp:align>center</wp:align>
            </wp:positionH>
            <wp:positionV relativeFrom="paragraph">
              <wp:posOffset>3474085</wp:posOffset>
            </wp:positionV>
            <wp:extent cx="2638425" cy="3088005"/>
            <wp:effectExtent l="0" t="0" r="9525" b="0"/>
            <wp:wrapTight wrapText="bothSides">
              <wp:wrapPolygon edited="0">
                <wp:start x="0" y="0"/>
                <wp:lineTo x="0" y="21453"/>
                <wp:lineTo x="21522" y="21453"/>
                <wp:lineTo x="21522" y="0"/>
                <wp:lineTo x="0" y="0"/>
              </wp:wrapPolygon>
            </wp:wrapTight>
            <wp:docPr id="32083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412" name="Picture 1" descr="A screenshot of a computer&#10;&#10;Description automatically generated"/>
                    <pic:cNvPicPr/>
                  </pic:nvPicPr>
                  <pic:blipFill rotWithShape="1">
                    <a:blip r:embed="rId75"/>
                    <a:srcRect l="41806" t="10617" r="39340" b="50147"/>
                    <a:stretch/>
                  </pic:blipFill>
                  <pic:spPr bwMode="auto">
                    <a:xfrm>
                      <a:off x="0" y="0"/>
                      <a:ext cx="2638425" cy="308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8A0E47">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8DC06E" w14:textId="77777777" w:rsidR="002211F7" w:rsidRDefault="002211F7">
      <w:pPr>
        <w:spacing w:after="0" w:line="240" w:lineRule="auto"/>
      </w:pPr>
      <w:r>
        <w:separator/>
      </w:r>
    </w:p>
  </w:endnote>
  <w:endnote w:type="continuationSeparator" w:id="0">
    <w:p w14:paraId="1E803687" w14:textId="77777777" w:rsidR="002211F7" w:rsidRDefault="00221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lackadder ITC">
    <w:panose1 w:val="04020505051007020D02"/>
    <w:charset w:val="00"/>
    <w:family w:val="decorativ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5C8F04" w14:textId="77777777" w:rsidR="002211F7" w:rsidRDefault="002211F7">
      <w:pPr>
        <w:spacing w:after="0" w:line="240" w:lineRule="auto"/>
      </w:pPr>
      <w:r>
        <w:separator/>
      </w:r>
    </w:p>
  </w:footnote>
  <w:footnote w:type="continuationSeparator" w:id="0">
    <w:p w14:paraId="2F26BE9A" w14:textId="77777777" w:rsidR="002211F7" w:rsidRDefault="002211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306F3A"/>
    <w:multiLevelType w:val="hybridMultilevel"/>
    <w:tmpl w:val="B7629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9625F5"/>
    <w:multiLevelType w:val="hybridMultilevel"/>
    <w:tmpl w:val="C4CC7F3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6C620CB"/>
    <w:multiLevelType w:val="hybridMultilevel"/>
    <w:tmpl w:val="A776F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F054C7"/>
    <w:multiLevelType w:val="hybridMultilevel"/>
    <w:tmpl w:val="5F7439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BF16AD8"/>
    <w:multiLevelType w:val="hybridMultilevel"/>
    <w:tmpl w:val="7E6A1A6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6347A3"/>
    <w:multiLevelType w:val="hybridMultilevel"/>
    <w:tmpl w:val="EAB25DF6"/>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06628883">
    <w:abstractNumId w:val="0"/>
  </w:num>
  <w:num w:numId="2" w16cid:durableId="1946571205">
    <w:abstractNumId w:val="2"/>
  </w:num>
  <w:num w:numId="3" w16cid:durableId="2082945727">
    <w:abstractNumId w:val="5"/>
  </w:num>
  <w:num w:numId="4" w16cid:durableId="1505392714">
    <w:abstractNumId w:val="1"/>
  </w:num>
  <w:num w:numId="5" w16cid:durableId="2051833816">
    <w:abstractNumId w:val="3"/>
  </w:num>
  <w:num w:numId="6" w16cid:durableId="17114916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A32"/>
    <w:rsid w:val="0000239E"/>
    <w:rsid w:val="000129F2"/>
    <w:rsid w:val="00013BB5"/>
    <w:rsid w:val="000279EC"/>
    <w:rsid w:val="00027A99"/>
    <w:rsid w:val="000316BD"/>
    <w:rsid w:val="0003665A"/>
    <w:rsid w:val="00045AE8"/>
    <w:rsid w:val="000511E6"/>
    <w:rsid w:val="000548A3"/>
    <w:rsid w:val="00054D4B"/>
    <w:rsid w:val="00061D74"/>
    <w:rsid w:val="00064849"/>
    <w:rsid w:val="000660FB"/>
    <w:rsid w:val="00073E37"/>
    <w:rsid w:val="00074047"/>
    <w:rsid w:val="00075398"/>
    <w:rsid w:val="00095A7F"/>
    <w:rsid w:val="0009783E"/>
    <w:rsid w:val="000A09B3"/>
    <w:rsid w:val="000A226F"/>
    <w:rsid w:val="000B16BE"/>
    <w:rsid w:val="000B70BE"/>
    <w:rsid w:val="000C3C06"/>
    <w:rsid w:val="000C7064"/>
    <w:rsid w:val="000D41C5"/>
    <w:rsid w:val="000E7970"/>
    <w:rsid w:val="000F1A1E"/>
    <w:rsid w:val="000F368F"/>
    <w:rsid w:val="000F719A"/>
    <w:rsid w:val="0011319A"/>
    <w:rsid w:val="00116A41"/>
    <w:rsid w:val="001222C5"/>
    <w:rsid w:val="001332D2"/>
    <w:rsid w:val="00135F39"/>
    <w:rsid w:val="00137104"/>
    <w:rsid w:val="001466A2"/>
    <w:rsid w:val="00151970"/>
    <w:rsid w:val="0015211E"/>
    <w:rsid w:val="001631CC"/>
    <w:rsid w:val="00164843"/>
    <w:rsid w:val="001702E0"/>
    <w:rsid w:val="00170B81"/>
    <w:rsid w:val="001830BB"/>
    <w:rsid w:val="00183E08"/>
    <w:rsid w:val="00194FEA"/>
    <w:rsid w:val="00195675"/>
    <w:rsid w:val="00197D6E"/>
    <w:rsid w:val="001A1B15"/>
    <w:rsid w:val="001A4C38"/>
    <w:rsid w:val="001B3075"/>
    <w:rsid w:val="001B68CA"/>
    <w:rsid w:val="001B6AEC"/>
    <w:rsid w:val="001B72DF"/>
    <w:rsid w:val="001C44BF"/>
    <w:rsid w:val="001D72BC"/>
    <w:rsid w:val="001F582D"/>
    <w:rsid w:val="0021203D"/>
    <w:rsid w:val="002153CA"/>
    <w:rsid w:val="00220F00"/>
    <w:rsid w:val="002211F7"/>
    <w:rsid w:val="0024301A"/>
    <w:rsid w:val="0024703E"/>
    <w:rsid w:val="00247B10"/>
    <w:rsid w:val="002563BF"/>
    <w:rsid w:val="00260BEB"/>
    <w:rsid w:val="00274AFC"/>
    <w:rsid w:val="00284856"/>
    <w:rsid w:val="00286399"/>
    <w:rsid w:val="00294490"/>
    <w:rsid w:val="002C102A"/>
    <w:rsid w:val="002C4F7D"/>
    <w:rsid w:val="002D2F74"/>
    <w:rsid w:val="002D603D"/>
    <w:rsid w:val="002E63F3"/>
    <w:rsid w:val="002F1CE9"/>
    <w:rsid w:val="00300587"/>
    <w:rsid w:val="00311666"/>
    <w:rsid w:val="00311CD2"/>
    <w:rsid w:val="00312AD6"/>
    <w:rsid w:val="0032662D"/>
    <w:rsid w:val="003268B4"/>
    <w:rsid w:val="003418FE"/>
    <w:rsid w:val="00372DCF"/>
    <w:rsid w:val="00375F91"/>
    <w:rsid w:val="00383505"/>
    <w:rsid w:val="00387F0D"/>
    <w:rsid w:val="00391102"/>
    <w:rsid w:val="00392A96"/>
    <w:rsid w:val="00396AD6"/>
    <w:rsid w:val="003A0C39"/>
    <w:rsid w:val="003B0676"/>
    <w:rsid w:val="003D2B41"/>
    <w:rsid w:val="003D492E"/>
    <w:rsid w:val="003E15A7"/>
    <w:rsid w:val="003E2913"/>
    <w:rsid w:val="003E7821"/>
    <w:rsid w:val="003F16B6"/>
    <w:rsid w:val="00433E60"/>
    <w:rsid w:val="004347DE"/>
    <w:rsid w:val="00434F17"/>
    <w:rsid w:val="004351C6"/>
    <w:rsid w:val="00444AB3"/>
    <w:rsid w:val="00472A0C"/>
    <w:rsid w:val="00474675"/>
    <w:rsid w:val="0047469C"/>
    <w:rsid w:val="00481B19"/>
    <w:rsid w:val="00495B8F"/>
    <w:rsid w:val="004A1532"/>
    <w:rsid w:val="004B2589"/>
    <w:rsid w:val="004B5C50"/>
    <w:rsid w:val="004B648A"/>
    <w:rsid w:val="004B6B37"/>
    <w:rsid w:val="004C4EA3"/>
    <w:rsid w:val="004D1065"/>
    <w:rsid w:val="004E62BB"/>
    <w:rsid w:val="004F2C9B"/>
    <w:rsid w:val="00502519"/>
    <w:rsid w:val="00506EB7"/>
    <w:rsid w:val="00510C8A"/>
    <w:rsid w:val="00512516"/>
    <w:rsid w:val="00522BDE"/>
    <w:rsid w:val="00543762"/>
    <w:rsid w:val="00546E84"/>
    <w:rsid w:val="0054718D"/>
    <w:rsid w:val="00560280"/>
    <w:rsid w:val="00562DC1"/>
    <w:rsid w:val="00563C0B"/>
    <w:rsid w:val="00565A2D"/>
    <w:rsid w:val="00567F19"/>
    <w:rsid w:val="00570807"/>
    <w:rsid w:val="00571EA4"/>
    <w:rsid w:val="00572EE9"/>
    <w:rsid w:val="00590007"/>
    <w:rsid w:val="005A7A1A"/>
    <w:rsid w:val="005B1744"/>
    <w:rsid w:val="005B686F"/>
    <w:rsid w:val="005C2F1D"/>
    <w:rsid w:val="005C4C9C"/>
    <w:rsid w:val="005C5326"/>
    <w:rsid w:val="005D0D1F"/>
    <w:rsid w:val="005D3250"/>
    <w:rsid w:val="005F23AF"/>
    <w:rsid w:val="005F339D"/>
    <w:rsid w:val="006001F5"/>
    <w:rsid w:val="006040AF"/>
    <w:rsid w:val="006142A0"/>
    <w:rsid w:val="006155E1"/>
    <w:rsid w:val="00622F4A"/>
    <w:rsid w:val="00630F6A"/>
    <w:rsid w:val="0063155F"/>
    <w:rsid w:val="0063189F"/>
    <w:rsid w:val="00632AB4"/>
    <w:rsid w:val="0064330D"/>
    <w:rsid w:val="00647E4E"/>
    <w:rsid w:val="00653445"/>
    <w:rsid w:val="0066010B"/>
    <w:rsid w:val="006605D7"/>
    <w:rsid w:val="0067291F"/>
    <w:rsid w:val="006806A7"/>
    <w:rsid w:val="00694AF3"/>
    <w:rsid w:val="006A50CA"/>
    <w:rsid w:val="006A6FC3"/>
    <w:rsid w:val="006B19F7"/>
    <w:rsid w:val="006B57F9"/>
    <w:rsid w:val="006C09B2"/>
    <w:rsid w:val="006C111E"/>
    <w:rsid w:val="006D3F41"/>
    <w:rsid w:val="00711EC2"/>
    <w:rsid w:val="00713CD6"/>
    <w:rsid w:val="00715733"/>
    <w:rsid w:val="00720931"/>
    <w:rsid w:val="007251AE"/>
    <w:rsid w:val="007264F1"/>
    <w:rsid w:val="00732319"/>
    <w:rsid w:val="00735029"/>
    <w:rsid w:val="00736890"/>
    <w:rsid w:val="00752276"/>
    <w:rsid w:val="00760CFE"/>
    <w:rsid w:val="007770D6"/>
    <w:rsid w:val="007815D6"/>
    <w:rsid w:val="0079681A"/>
    <w:rsid w:val="00797663"/>
    <w:rsid w:val="007A370F"/>
    <w:rsid w:val="007B3692"/>
    <w:rsid w:val="007C0D2B"/>
    <w:rsid w:val="007C7534"/>
    <w:rsid w:val="007E32AA"/>
    <w:rsid w:val="007E3C09"/>
    <w:rsid w:val="007E7243"/>
    <w:rsid w:val="007F3582"/>
    <w:rsid w:val="007F5348"/>
    <w:rsid w:val="00807354"/>
    <w:rsid w:val="0080799B"/>
    <w:rsid w:val="00810D8B"/>
    <w:rsid w:val="008175E8"/>
    <w:rsid w:val="00826F9D"/>
    <w:rsid w:val="00831037"/>
    <w:rsid w:val="00846743"/>
    <w:rsid w:val="00846E40"/>
    <w:rsid w:val="00852BC8"/>
    <w:rsid w:val="00862A32"/>
    <w:rsid w:val="00864C75"/>
    <w:rsid w:val="00865B0B"/>
    <w:rsid w:val="0086709E"/>
    <w:rsid w:val="008705CC"/>
    <w:rsid w:val="008774D4"/>
    <w:rsid w:val="00877B27"/>
    <w:rsid w:val="008827EF"/>
    <w:rsid w:val="008856CD"/>
    <w:rsid w:val="0089175E"/>
    <w:rsid w:val="00893012"/>
    <w:rsid w:val="008956E6"/>
    <w:rsid w:val="008956F7"/>
    <w:rsid w:val="008A0CB2"/>
    <w:rsid w:val="008A0E47"/>
    <w:rsid w:val="008B2A96"/>
    <w:rsid w:val="008B3329"/>
    <w:rsid w:val="008B55AD"/>
    <w:rsid w:val="008B688C"/>
    <w:rsid w:val="008C3F9F"/>
    <w:rsid w:val="008E0B9B"/>
    <w:rsid w:val="008E6F79"/>
    <w:rsid w:val="008F07A3"/>
    <w:rsid w:val="008F5A0F"/>
    <w:rsid w:val="00901C3A"/>
    <w:rsid w:val="00907149"/>
    <w:rsid w:val="009100D1"/>
    <w:rsid w:val="009209DC"/>
    <w:rsid w:val="00930AFD"/>
    <w:rsid w:val="0093199D"/>
    <w:rsid w:val="00931EBC"/>
    <w:rsid w:val="00934926"/>
    <w:rsid w:val="0094146C"/>
    <w:rsid w:val="00943EF5"/>
    <w:rsid w:val="00962AA7"/>
    <w:rsid w:val="009637F4"/>
    <w:rsid w:val="00966454"/>
    <w:rsid w:val="0097561F"/>
    <w:rsid w:val="009810CF"/>
    <w:rsid w:val="00987C66"/>
    <w:rsid w:val="009A295B"/>
    <w:rsid w:val="009D701E"/>
    <w:rsid w:val="009E4A4D"/>
    <w:rsid w:val="009F7349"/>
    <w:rsid w:val="00A05938"/>
    <w:rsid w:val="00A12DD5"/>
    <w:rsid w:val="00A256DD"/>
    <w:rsid w:val="00A30F97"/>
    <w:rsid w:val="00A30FD2"/>
    <w:rsid w:val="00A35F93"/>
    <w:rsid w:val="00A366DA"/>
    <w:rsid w:val="00A426D0"/>
    <w:rsid w:val="00A46448"/>
    <w:rsid w:val="00A577F7"/>
    <w:rsid w:val="00A61EFE"/>
    <w:rsid w:val="00A65F0E"/>
    <w:rsid w:val="00A66CC6"/>
    <w:rsid w:val="00A70594"/>
    <w:rsid w:val="00A70F36"/>
    <w:rsid w:val="00A81604"/>
    <w:rsid w:val="00A81804"/>
    <w:rsid w:val="00A82319"/>
    <w:rsid w:val="00A87353"/>
    <w:rsid w:val="00A9142F"/>
    <w:rsid w:val="00A91EA9"/>
    <w:rsid w:val="00AB275D"/>
    <w:rsid w:val="00AB2E64"/>
    <w:rsid w:val="00AC045A"/>
    <w:rsid w:val="00AD797E"/>
    <w:rsid w:val="00AE12E8"/>
    <w:rsid w:val="00AE7D57"/>
    <w:rsid w:val="00AF7216"/>
    <w:rsid w:val="00B20847"/>
    <w:rsid w:val="00B56624"/>
    <w:rsid w:val="00B812AC"/>
    <w:rsid w:val="00B83B72"/>
    <w:rsid w:val="00B85838"/>
    <w:rsid w:val="00B9482C"/>
    <w:rsid w:val="00B956C9"/>
    <w:rsid w:val="00BA0D78"/>
    <w:rsid w:val="00BA5622"/>
    <w:rsid w:val="00BB0A5A"/>
    <w:rsid w:val="00BB130B"/>
    <w:rsid w:val="00BD58F6"/>
    <w:rsid w:val="00BE4829"/>
    <w:rsid w:val="00BF11C1"/>
    <w:rsid w:val="00BF243D"/>
    <w:rsid w:val="00BF602F"/>
    <w:rsid w:val="00C05857"/>
    <w:rsid w:val="00C17D19"/>
    <w:rsid w:val="00C26449"/>
    <w:rsid w:val="00C41505"/>
    <w:rsid w:val="00C4388E"/>
    <w:rsid w:val="00C43975"/>
    <w:rsid w:val="00C508C1"/>
    <w:rsid w:val="00C55CC9"/>
    <w:rsid w:val="00C57D52"/>
    <w:rsid w:val="00C6280E"/>
    <w:rsid w:val="00C702FA"/>
    <w:rsid w:val="00C90200"/>
    <w:rsid w:val="00C94227"/>
    <w:rsid w:val="00C9751C"/>
    <w:rsid w:val="00CA095F"/>
    <w:rsid w:val="00CA6387"/>
    <w:rsid w:val="00CC230F"/>
    <w:rsid w:val="00CD004E"/>
    <w:rsid w:val="00CD395F"/>
    <w:rsid w:val="00CF2BFB"/>
    <w:rsid w:val="00CF6D6D"/>
    <w:rsid w:val="00D06A05"/>
    <w:rsid w:val="00D07DCF"/>
    <w:rsid w:val="00D25CC0"/>
    <w:rsid w:val="00D322F5"/>
    <w:rsid w:val="00D35A0A"/>
    <w:rsid w:val="00D36150"/>
    <w:rsid w:val="00D44DCC"/>
    <w:rsid w:val="00D458DD"/>
    <w:rsid w:val="00D47F34"/>
    <w:rsid w:val="00D51C02"/>
    <w:rsid w:val="00D552A3"/>
    <w:rsid w:val="00D60A74"/>
    <w:rsid w:val="00D900BB"/>
    <w:rsid w:val="00D902C6"/>
    <w:rsid w:val="00D97BE6"/>
    <w:rsid w:val="00DA035C"/>
    <w:rsid w:val="00DA2871"/>
    <w:rsid w:val="00DB3230"/>
    <w:rsid w:val="00DB427A"/>
    <w:rsid w:val="00DB643F"/>
    <w:rsid w:val="00DB7F10"/>
    <w:rsid w:val="00DD7024"/>
    <w:rsid w:val="00DF2FC6"/>
    <w:rsid w:val="00DF6A5C"/>
    <w:rsid w:val="00E140F2"/>
    <w:rsid w:val="00E15588"/>
    <w:rsid w:val="00E24081"/>
    <w:rsid w:val="00E243BC"/>
    <w:rsid w:val="00E3038F"/>
    <w:rsid w:val="00E35DCB"/>
    <w:rsid w:val="00E60245"/>
    <w:rsid w:val="00E6328C"/>
    <w:rsid w:val="00E738F4"/>
    <w:rsid w:val="00E8636D"/>
    <w:rsid w:val="00E921A0"/>
    <w:rsid w:val="00E962E7"/>
    <w:rsid w:val="00EB32A8"/>
    <w:rsid w:val="00ED54CE"/>
    <w:rsid w:val="00ED716B"/>
    <w:rsid w:val="00EE3135"/>
    <w:rsid w:val="00EE3F10"/>
    <w:rsid w:val="00EF2090"/>
    <w:rsid w:val="00EF7922"/>
    <w:rsid w:val="00F0041A"/>
    <w:rsid w:val="00F0073F"/>
    <w:rsid w:val="00F067FC"/>
    <w:rsid w:val="00F06C96"/>
    <w:rsid w:val="00F122DE"/>
    <w:rsid w:val="00F15A71"/>
    <w:rsid w:val="00F26E60"/>
    <w:rsid w:val="00F321BD"/>
    <w:rsid w:val="00F4671B"/>
    <w:rsid w:val="00F47F66"/>
    <w:rsid w:val="00F510A0"/>
    <w:rsid w:val="00F600D9"/>
    <w:rsid w:val="00F70E7C"/>
    <w:rsid w:val="00F74E0B"/>
    <w:rsid w:val="00F806D8"/>
    <w:rsid w:val="00F8208B"/>
    <w:rsid w:val="00F83794"/>
    <w:rsid w:val="00F872CB"/>
    <w:rsid w:val="00F90C66"/>
    <w:rsid w:val="00FA157D"/>
    <w:rsid w:val="00FA1AE5"/>
    <w:rsid w:val="00FA25FE"/>
    <w:rsid w:val="00FA3C70"/>
    <w:rsid w:val="00FB4C2F"/>
    <w:rsid w:val="00FC13C2"/>
    <w:rsid w:val="00FC2736"/>
    <w:rsid w:val="00FC3F3E"/>
    <w:rsid w:val="00FC74EF"/>
    <w:rsid w:val="00FE62FB"/>
    <w:rsid w:val="00FF14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68E759A"/>
  <w15:chartTrackingRefBased/>
  <w15:docId w15:val="{DE662F30-DA5A-4AC2-B1D7-1494C6EF8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E60245"/>
    <w:pPr>
      <w:ind w:left="720"/>
      <w:contextualSpacing/>
    </w:pPr>
  </w:style>
  <w:style w:type="character" w:styleId="Hyperlink">
    <w:name w:val="Hyperlink"/>
    <w:basedOn w:val="DefaultParagraphFont"/>
    <w:uiPriority w:val="99"/>
    <w:unhideWhenUsed/>
    <w:rsid w:val="000C7064"/>
    <w:rPr>
      <w:color w:val="3E84A3" w:themeColor="hyperlink"/>
      <w:u w:val="single"/>
    </w:rPr>
  </w:style>
  <w:style w:type="character" w:styleId="UnresolvedMention">
    <w:name w:val="Unresolved Mention"/>
    <w:basedOn w:val="DefaultParagraphFont"/>
    <w:uiPriority w:val="99"/>
    <w:semiHidden/>
    <w:unhideWhenUsed/>
    <w:rsid w:val="000C70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www.dsacademy.co.uk" TargetMode="External"/><Relationship Id="rId42" Type="http://schemas.microsoft.com/office/2007/relationships/hdphoto" Target="media/hdphoto2.wdp"/><Relationship Id="rId47" Type="http://schemas.openxmlformats.org/officeDocument/2006/relationships/image" Target="media/image29.jpeg"/><Relationship Id="rId63" Type="http://schemas.openxmlformats.org/officeDocument/2006/relationships/image" Target="media/image44.jpeg"/><Relationship Id="rId68" Type="http://schemas.openxmlformats.org/officeDocument/2006/relationships/image" Target="media/image49.png"/><Relationship Id="rId16" Type="http://schemas.openxmlformats.org/officeDocument/2006/relationships/image" Target="media/image6.png"/><Relationship Id="rId11" Type="http://schemas.openxmlformats.org/officeDocument/2006/relationships/image" Target="media/image2.png"/><Relationship Id="rId24" Type="http://schemas.openxmlformats.org/officeDocument/2006/relationships/hyperlink" Target="http://www.dsacademy.co.uk"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4.png"/><Relationship Id="rId5" Type="http://schemas.openxmlformats.org/officeDocument/2006/relationships/styles" Target="styles.xml"/><Relationship Id="rId61" Type="http://schemas.openxmlformats.org/officeDocument/2006/relationships/image" Target="media/image42.png"/><Relationship Id="rId19" Type="http://schemas.openxmlformats.org/officeDocument/2006/relationships/hyperlink" Target="http://www.dsacademy.co.uk" TargetMode="External"/><Relationship Id="rId14" Type="http://schemas.openxmlformats.org/officeDocument/2006/relationships/image" Target="media/image4.png"/><Relationship Id="rId22" Type="http://schemas.openxmlformats.org/officeDocument/2006/relationships/image" Target="media/image8.jpeg"/><Relationship Id="rId27" Type="http://schemas.microsoft.com/office/2007/relationships/hdphoto" Target="media/hdphoto1.wdp"/><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7.jpeg"/><Relationship Id="rId64" Type="http://schemas.openxmlformats.org/officeDocument/2006/relationships/image" Target="media/image45.jpeg"/><Relationship Id="rId69" Type="http://schemas.microsoft.com/office/2007/relationships/hdphoto" Target="media/hdphoto4.wdp"/><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3.png"/><Relationship Id="rId72" Type="http://schemas.openxmlformats.org/officeDocument/2006/relationships/image" Target="media/image5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yperlink" Target="http://www.dsacademy.co.uk" TargetMode="External"/><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hyperlink" Target="mailto:contact@dsacademy.co.uk" TargetMode="External"/><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image" Target="media/image50.png"/><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image" Target="media/image38.jpeg"/><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image" Target="media/image26.jpeg"/><Relationship Id="rId52" Type="http://schemas.microsoft.com/office/2007/relationships/hdphoto" Target="media/hdphoto3.wdp"/><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customXml" Target="../customXml/item4.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2.jpeg"/><Relationship Id="rId18" Type="http://schemas.openxmlformats.org/officeDocument/2006/relationships/hyperlink" Target="mailto:contact@dsacademy.co.uk"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2.png"/><Relationship Id="rId55" Type="http://schemas.openxmlformats.org/officeDocument/2006/relationships/image" Target="media/image36.jpe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52E Southbury Road, Enfield, Middlesex, EN1 1YB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EAF3BAAF8245A4BABF990AD35AF2643" ma:contentTypeVersion="20" ma:contentTypeDescription="Create a new document." ma:contentTypeScope="" ma:versionID="3c72f9d9ccca9c1997c5115a8dc29691">
  <xsd:schema xmlns:xsd="http://www.w3.org/2001/XMLSchema" xmlns:xs="http://www.w3.org/2001/XMLSchema" xmlns:p="http://schemas.microsoft.com/office/2006/metadata/properties" xmlns:ns1="http://schemas.microsoft.com/sharepoint/v3" xmlns:ns2="47091e5f-c987-4f0a-89c4-557cb1c56c0d" xmlns:ns3="3c193d60-0904-428b-939a-437418f51a40" targetNamespace="http://schemas.microsoft.com/office/2006/metadata/properties" ma:root="true" ma:fieldsID="6432a1b5ce603c95002f9ae1245fb5d4" ns1:_="" ns2:_="" ns3:_="">
    <xsd:import namespace="http://schemas.microsoft.com/sharepoint/v3"/>
    <xsd:import namespace="47091e5f-c987-4f0a-89c4-557cb1c56c0d"/>
    <xsd:import namespace="3c193d60-0904-428b-939a-437418f51a4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1:_ip_UnifiedCompliancePolicyProperties" minOccurs="0"/>
                <xsd:element ref="ns1:_ip_UnifiedCompliancePolicyUIAc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7091e5f-c987-4f0a-89c4-557cb1c56c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0ac2e74e-335d-43dc-9797-27c1291df2a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193d60-0904-428b-939a-437418f51a4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44d83a82-be2c-463d-b6e0-b964a5ddfc45}" ma:internalName="TaxCatchAll" ma:showField="CatchAllData" ma:web="3c193d60-0904-428b-939a-437418f51a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06EEA8-4139-4792-8E53-4C47C7D40FDF}"/>
</file>

<file path=customXml/itemProps3.xml><?xml version="1.0" encoding="utf-8"?>
<ds:datastoreItem xmlns:ds="http://schemas.openxmlformats.org/officeDocument/2006/customXml" ds:itemID="{43E3328E-B806-43F3-8BC8-22FF66B97F8F}">
  <ds:schemaRefs>
    <ds:schemaRef ds:uri="http://schemas.openxmlformats.org/officeDocument/2006/bibliography"/>
  </ds:schemaRefs>
</ds:datastoreItem>
</file>

<file path=customXml/itemProps4.xml><?xml version="1.0" encoding="utf-8"?>
<ds:datastoreItem xmlns:ds="http://schemas.openxmlformats.org/officeDocument/2006/customXml" ds:itemID="{E26B9FBC-44D8-4B26-BD2A-BE909A3CD668}"/>
</file>

<file path=docProps/app.xml><?xml version="1.0" encoding="utf-8"?>
<Properties xmlns="http://schemas.openxmlformats.org/officeDocument/2006/extended-properties" xmlns:vt="http://schemas.openxmlformats.org/officeDocument/2006/docPropsVTypes">
  <Template>Company Newsletter</Template>
  <TotalTime>1202</TotalTime>
  <Pages>13</Pages>
  <Words>2680</Words>
  <Characters>15281</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The Dr Sergis Academy</Company>
  <LinksUpToDate>false</LinksUpToDate>
  <CharactersWithSpaces>17926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Sergis</dc:creator>
  <cp:keywords/>
  <cp:lastModifiedBy>Gabriella Pace</cp:lastModifiedBy>
  <cp:revision>349</cp:revision>
  <cp:lastPrinted>2024-10-11T18:46:00Z</cp:lastPrinted>
  <dcterms:created xsi:type="dcterms:W3CDTF">2024-07-08T18:36:00Z</dcterms:created>
  <dcterms:modified xsi:type="dcterms:W3CDTF">2024-10-11T19:06:00Z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